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B12D4A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Track/ BIO-AA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D669EC">
            <w:r>
              <w:t>Linda Fitzhugh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EF26E5">
            <w:r>
              <w:t>lfitzhugh@gulfcoast.edu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B12D4A" w:rsidP="00D669EC">
            <w:r>
              <w:t>769-1551 X2863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CB5607" w:rsidP="005E258F">
            <w:r>
              <w:t>ENC 1101</w:t>
            </w:r>
          </w:p>
        </w:tc>
        <w:tc>
          <w:tcPr>
            <w:tcW w:w="1620" w:type="dxa"/>
            <w:vAlign w:val="center"/>
          </w:tcPr>
          <w:p w:rsidR="003F5ED9" w:rsidRDefault="00CB5607" w:rsidP="005E258F">
            <w:r>
              <w:t>English 1</w:t>
            </w:r>
          </w:p>
        </w:tc>
        <w:tc>
          <w:tcPr>
            <w:tcW w:w="810" w:type="dxa"/>
            <w:vAlign w:val="center"/>
          </w:tcPr>
          <w:p w:rsidR="003F5ED9" w:rsidRDefault="00CB5607" w:rsidP="005E258F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3F5ED9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ENC 1102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English 2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ENC 1101 (p)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CB5607" w:rsidP="003F2779">
            <w:r>
              <w:t>CHM 1045</w:t>
            </w:r>
          </w:p>
        </w:tc>
        <w:tc>
          <w:tcPr>
            <w:tcW w:w="1620" w:type="dxa"/>
            <w:vAlign w:val="center"/>
          </w:tcPr>
          <w:p w:rsidR="003F5ED9" w:rsidRDefault="00CB5607" w:rsidP="003F2779">
            <w:r>
              <w:t>General Chemistry</w:t>
            </w:r>
          </w:p>
        </w:tc>
        <w:tc>
          <w:tcPr>
            <w:tcW w:w="810" w:type="dxa"/>
            <w:vAlign w:val="center"/>
          </w:tcPr>
          <w:p w:rsidR="003F5ED9" w:rsidRDefault="00CB5607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CB5607" w:rsidP="003F2779">
            <w:r>
              <w:t xml:space="preserve">CHM 1040 (p) </w:t>
            </w:r>
          </w:p>
          <w:p w:rsidR="0025439F" w:rsidRDefault="0025439F" w:rsidP="003F2779">
            <w:r>
              <w:t>MAC 1105 (p)</w:t>
            </w:r>
          </w:p>
          <w:p w:rsidR="0025439F" w:rsidRDefault="00CB5607" w:rsidP="003F2779">
            <w:r>
              <w:t xml:space="preserve">MAC </w:t>
            </w:r>
            <w:r w:rsidR="0025439F">
              <w:t xml:space="preserve">1140 (c) </w:t>
            </w:r>
          </w:p>
          <w:p w:rsidR="0025439F" w:rsidRDefault="0025439F" w:rsidP="003F2779">
            <w:r>
              <w:t>CHM 1045L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CHM 1046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Chemistry with Qualitative Analysis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CHM 1045 (p)</w:t>
            </w:r>
          </w:p>
          <w:p w:rsidR="0025439F" w:rsidRDefault="0025439F" w:rsidP="003F2779">
            <w:r>
              <w:t>MAC 1140 (p)</w:t>
            </w:r>
          </w:p>
          <w:p w:rsidR="0025439F" w:rsidRDefault="0025439F" w:rsidP="003F2779">
            <w:r>
              <w:t xml:space="preserve">CHM 1046L (c) 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25439F" w:rsidRDefault="0025439F" w:rsidP="0025439F">
            <w:r>
              <w:t>CHM 1045</w:t>
            </w:r>
          </w:p>
          <w:p w:rsidR="003F5ED9" w:rsidRDefault="0025439F" w:rsidP="0025439F">
            <w:r>
              <w:t>L</w:t>
            </w:r>
          </w:p>
        </w:tc>
        <w:tc>
          <w:tcPr>
            <w:tcW w:w="1620" w:type="dxa"/>
            <w:vAlign w:val="center"/>
          </w:tcPr>
          <w:p w:rsidR="003F5ED9" w:rsidRDefault="0025439F" w:rsidP="003F2779">
            <w:r>
              <w:t>General Chemistry Lab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CHM 1045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CHM 1046 L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Chemistry with Qualitative Analysis Lab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CHM 1045 (c)</w:t>
            </w:r>
          </w:p>
        </w:tc>
      </w:tr>
      <w:tr w:rsidR="003F5ED9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Biology for Science Majors 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CHM 1040 (p)</w:t>
            </w:r>
          </w:p>
          <w:p w:rsidR="0025439F" w:rsidRDefault="0025439F" w:rsidP="003F2779">
            <w:r>
              <w:t xml:space="preserve">BSC 2010 L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BSC 2011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Biology for Science Majors 2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BSC 2010 (p)</w:t>
            </w:r>
          </w:p>
          <w:p w:rsidR="0025439F" w:rsidRDefault="0025439F" w:rsidP="003F2779">
            <w:r>
              <w:t>BSC 2011L (c)</w:t>
            </w:r>
          </w:p>
        </w:tc>
      </w:tr>
      <w:tr w:rsidR="003F5ED9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2010 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Biology for Science Majors 1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BSC 2010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  <w:p w:rsidR="0025439F" w:rsidRDefault="0025439F" w:rsidP="003F2779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2011 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Biology for Science Majors 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2010 (c)</w:t>
            </w:r>
          </w:p>
        </w:tc>
      </w:tr>
      <w:tr w:rsidR="003F5ED9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r>
              <w:t>PSY 2012 or SYG 2000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r>
              <w:t>General Psychology or Sociology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r>
              <w:t>POS 2041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r>
              <w:t>American National Government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584"/>
        <w:gridCol w:w="864"/>
        <w:gridCol w:w="1656"/>
        <w:gridCol w:w="270"/>
        <w:gridCol w:w="1746"/>
        <w:gridCol w:w="1350"/>
        <w:gridCol w:w="810"/>
        <w:gridCol w:w="1404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25439F" w:rsidP="00B647B5">
            <w:r>
              <w:t>CHM 2210</w:t>
            </w:r>
          </w:p>
        </w:tc>
        <w:tc>
          <w:tcPr>
            <w:tcW w:w="1584" w:type="dxa"/>
            <w:vAlign w:val="center"/>
          </w:tcPr>
          <w:p w:rsidR="00E4507B" w:rsidRDefault="0025439F" w:rsidP="00B647B5">
            <w:r>
              <w:t>Organic Chemistry 1</w:t>
            </w:r>
          </w:p>
        </w:tc>
        <w:tc>
          <w:tcPr>
            <w:tcW w:w="864" w:type="dxa"/>
            <w:vAlign w:val="center"/>
          </w:tcPr>
          <w:p w:rsidR="00E4507B" w:rsidRDefault="0025439F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135D98" w:rsidP="00B647B5">
            <w:r>
              <w:t>CHM 2210L (c)</w:t>
            </w:r>
          </w:p>
          <w:p w:rsidR="00135D98" w:rsidRDefault="00135D98" w:rsidP="00B647B5">
            <w:r>
              <w:t xml:space="preserve">CHM 1046 (p)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CHM 2211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Organic Chemistry 2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4</w:t>
            </w:r>
          </w:p>
        </w:tc>
        <w:tc>
          <w:tcPr>
            <w:tcW w:w="1404" w:type="dxa"/>
            <w:vAlign w:val="center"/>
          </w:tcPr>
          <w:p w:rsidR="00135D98" w:rsidRDefault="00135D98" w:rsidP="00E4507B">
            <w:r>
              <w:t>CHM 2211L (c)</w:t>
            </w:r>
          </w:p>
          <w:p w:rsidR="00135D98" w:rsidRDefault="00135D98" w:rsidP="00E4507B">
            <w:r>
              <w:t>CHM 2210 (p)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35D98" w:rsidP="00B647B5">
            <w:r>
              <w:t>CHM 2210 L</w:t>
            </w:r>
          </w:p>
        </w:tc>
        <w:tc>
          <w:tcPr>
            <w:tcW w:w="1584" w:type="dxa"/>
            <w:vAlign w:val="center"/>
          </w:tcPr>
          <w:p w:rsidR="00E4507B" w:rsidRDefault="00135D98" w:rsidP="00B647B5">
            <w:r>
              <w:t>Organic Chemistry 1 Lab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2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135D98" w:rsidP="00B647B5">
            <w:r>
              <w:t>CHM 2210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CHM 2211 L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Organic Chemistry 2 Lab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E4507B" w:rsidRDefault="00135D98" w:rsidP="00E4507B">
            <w:r>
              <w:t>CHM 2211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35D98" w:rsidP="00B647B5">
            <w:r>
              <w:t>MAC 2311</w:t>
            </w:r>
          </w:p>
        </w:tc>
        <w:tc>
          <w:tcPr>
            <w:tcW w:w="1584" w:type="dxa"/>
            <w:vAlign w:val="center"/>
          </w:tcPr>
          <w:p w:rsidR="00E4507B" w:rsidRDefault="00135D98" w:rsidP="00B647B5">
            <w:r>
              <w:t>Calculus 1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4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135D98" w:rsidP="00B647B5">
            <w:r>
              <w:t>MAC 1140 (p)</w:t>
            </w:r>
          </w:p>
          <w:p w:rsidR="00135D98" w:rsidRDefault="00135D98" w:rsidP="00B647B5">
            <w:r>
              <w:t>MAC 1114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MAC 2312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Calculus 2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4</w:t>
            </w:r>
          </w:p>
        </w:tc>
        <w:tc>
          <w:tcPr>
            <w:tcW w:w="1404" w:type="dxa"/>
            <w:vAlign w:val="center"/>
          </w:tcPr>
          <w:p w:rsidR="00E4507B" w:rsidRDefault="00135D98" w:rsidP="00E4507B">
            <w:r>
              <w:t>MAC 2311 (p)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35D98" w:rsidP="00B647B5">
            <w:r>
              <w:t>Hum 1</w:t>
            </w:r>
          </w:p>
        </w:tc>
        <w:tc>
          <w:tcPr>
            <w:tcW w:w="1584" w:type="dxa"/>
            <w:vAlign w:val="center"/>
          </w:tcPr>
          <w:p w:rsidR="00E4507B" w:rsidRDefault="00135D98" w:rsidP="00B647B5">
            <w:r>
              <w:t>Humanities 1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E4507B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EUH 1000 or 1001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Western Civilization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E4507B" w:rsidRDefault="00E4507B" w:rsidP="00E4507B"/>
        </w:tc>
      </w:tr>
      <w:tr w:rsidR="00B87476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 2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Humanities 2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Default="00135D98" w:rsidP="00B647B5">
            <w:r>
              <w:t>ENC 1101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Default="00B87476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 3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Humanities 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Default="00135D98" w:rsidP="00E4507B">
            <w:r>
              <w:t>ENC 1102 (p)</w:t>
            </w:r>
          </w:p>
        </w:tc>
      </w:tr>
      <w:tr w:rsidR="00B87476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135D98" w:rsidP="00D669EC">
            <w:r>
              <w:t>Elective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135D98" w:rsidP="00D669EC">
            <w:r>
              <w:t>Elective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135D98" w:rsidP="00135D98">
            <w:pPr>
              <w:jc w:val="center"/>
            </w:pPr>
            <w:bookmarkStart w:id="0" w:name="_GoBack"/>
            <w:r>
              <w:t>1</w:t>
            </w:r>
            <w:bookmarkEnd w:id="0"/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Pr="00EF26E5" w:rsidRDefault="00EF26E5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EF26E5" w:rsidRDefault="00EF26E5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BD03AD"/>
        </w:tc>
      </w:tr>
      <w:tr w:rsidR="00063914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CEB" w:rsidRDefault="00E44CEB" w:rsidP="00FB0483">
      <w:r>
        <w:separator/>
      </w:r>
    </w:p>
  </w:endnote>
  <w:endnote w:type="continuationSeparator" w:id="0">
    <w:p w:rsidR="00E44CEB" w:rsidRDefault="00E44CEB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CEB" w:rsidRDefault="00E44CEB" w:rsidP="00FB0483">
      <w:r>
        <w:separator/>
      </w:r>
    </w:p>
  </w:footnote>
  <w:footnote w:type="continuationSeparator" w:id="0">
    <w:p w:rsidR="00E44CEB" w:rsidRDefault="00E44CEB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35D98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5439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C5E46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3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2D4A"/>
    <w:rsid w:val="00B13E2A"/>
    <w:rsid w:val="00B16831"/>
    <w:rsid w:val="00B20F7F"/>
    <w:rsid w:val="00B26B82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B5607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4CEB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C191C36C-B3C4-4BA0-A9D8-C09C90BD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1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 </cp:lastModifiedBy>
  <cp:revision>2</cp:revision>
  <cp:lastPrinted>2015-05-15T19:38:00Z</cp:lastPrinted>
  <dcterms:created xsi:type="dcterms:W3CDTF">2015-05-15T20:16:00Z</dcterms:created>
  <dcterms:modified xsi:type="dcterms:W3CDTF">2015-05-15T20:16:00Z</dcterms:modified>
</cp:coreProperties>
</file>