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346FDB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Track/ ENTO</w:t>
      </w:r>
      <w:r w:rsidR="00B12D4A">
        <w:rPr>
          <w:sz w:val="36"/>
          <w:szCs w:val="36"/>
        </w:rPr>
        <w:t>-AA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D669EC">
            <w:r>
              <w:t>Linda Fitzhugh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EF26E5">
            <w:r>
              <w:t>lfitzhugh@gulfcoast.edu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B12D4A" w:rsidP="00D669EC">
            <w:r>
              <w:t>769-1551 X2863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5E258F">
            <w:r>
              <w:t>ENC 1101</w:t>
            </w:r>
          </w:p>
        </w:tc>
        <w:tc>
          <w:tcPr>
            <w:tcW w:w="1620" w:type="dxa"/>
            <w:vAlign w:val="center"/>
          </w:tcPr>
          <w:p w:rsidR="003F5ED9" w:rsidRDefault="00CB5607" w:rsidP="005E258F">
            <w:r>
              <w:t>English 1</w:t>
            </w:r>
          </w:p>
        </w:tc>
        <w:tc>
          <w:tcPr>
            <w:tcW w:w="810" w:type="dxa"/>
            <w:vAlign w:val="center"/>
          </w:tcPr>
          <w:p w:rsidR="003F5ED9" w:rsidRDefault="00CB5607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3F5ED9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English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3F2779">
            <w:r>
              <w:t>CHM 1045</w:t>
            </w:r>
          </w:p>
        </w:tc>
        <w:tc>
          <w:tcPr>
            <w:tcW w:w="1620" w:type="dxa"/>
            <w:vAlign w:val="center"/>
          </w:tcPr>
          <w:p w:rsidR="003F5ED9" w:rsidRDefault="00CB5607" w:rsidP="003F2779">
            <w:r>
              <w:t>General Chemistry</w:t>
            </w:r>
          </w:p>
        </w:tc>
        <w:tc>
          <w:tcPr>
            <w:tcW w:w="810" w:type="dxa"/>
            <w:vAlign w:val="center"/>
          </w:tcPr>
          <w:p w:rsidR="003F5ED9" w:rsidRDefault="00CB5607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CB5607" w:rsidP="003F2779">
            <w:r>
              <w:t xml:space="preserve">CHM 1040 (p) </w:t>
            </w:r>
          </w:p>
          <w:p w:rsidR="0025439F" w:rsidRDefault="0025439F" w:rsidP="003F2779">
            <w:r>
              <w:t>MAC 1105 (p)</w:t>
            </w:r>
          </w:p>
          <w:p w:rsidR="0025439F" w:rsidRDefault="00CB5607" w:rsidP="003F2779">
            <w:r>
              <w:t xml:space="preserve">MAC </w:t>
            </w:r>
            <w:r w:rsidR="0025439F">
              <w:t xml:space="preserve">1140 (c) </w:t>
            </w:r>
          </w:p>
          <w:p w:rsidR="0025439F" w:rsidRDefault="0025439F" w:rsidP="003F2779">
            <w:r>
              <w:t>CHM 1045L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(p)</w:t>
            </w:r>
          </w:p>
          <w:p w:rsidR="0025439F" w:rsidRDefault="0025439F" w:rsidP="003F2779">
            <w:r>
              <w:t>MAC 1140 (p)</w:t>
            </w:r>
          </w:p>
          <w:p w:rsidR="0025439F" w:rsidRDefault="0025439F" w:rsidP="003F2779">
            <w:r>
              <w:t xml:space="preserve">CHM 1046L (c) 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25439F" w:rsidRDefault="0025439F" w:rsidP="0025439F">
            <w:r>
              <w:t>CHM 1045</w:t>
            </w:r>
          </w:p>
          <w:p w:rsidR="003F5ED9" w:rsidRDefault="0025439F" w:rsidP="0025439F">
            <w:r>
              <w:t>L</w:t>
            </w:r>
          </w:p>
        </w:tc>
        <w:tc>
          <w:tcPr>
            <w:tcW w:w="1620" w:type="dxa"/>
            <w:vAlign w:val="center"/>
          </w:tcPr>
          <w:p w:rsidR="003F5ED9" w:rsidRDefault="0025439F" w:rsidP="003F2779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CHM 1046 L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Chemistry with Qualitative Analysis Lab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CHM 1045 (c)</w:t>
            </w:r>
          </w:p>
        </w:tc>
      </w:tr>
      <w:tr w:rsidR="003F5ED9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CHM 1040 (p)</w:t>
            </w:r>
          </w:p>
          <w:p w:rsidR="0025439F" w:rsidRDefault="0025439F" w:rsidP="003F2779">
            <w:r>
              <w:t xml:space="preserve">BSC 2010 L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BSC 2011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BSC 2010 (p)</w:t>
            </w:r>
          </w:p>
          <w:p w:rsidR="0025439F" w:rsidRDefault="0025439F" w:rsidP="003F2779">
            <w:r>
              <w:t>BSC 2011L (c)</w:t>
            </w:r>
          </w:p>
        </w:tc>
      </w:tr>
      <w:tr w:rsidR="003F5ED9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1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  <w:p w:rsidR="0025439F" w:rsidRDefault="0025439F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2011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Biology for Science Majors 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3F5ED9" w:rsidRDefault="0025439F" w:rsidP="003F2779">
            <w:r>
              <w:t>BSC 2010 (c)</w:t>
            </w:r>
          </w:p>
        </w:tc>
      </w:tr>
      <w:tr w:rsidR="00E92CC2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r>
              <w:t>PSY 2012 or SYG 2000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r>
              <w:t>General Psychology or Sociology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CC2" w:rsidRDefault="00E92CC2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92CC2" w:rsidRDefault="00E92CC2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CC2" w:rsidRDefault="00E92CC2" w:rsidP="00E57745">
            <w:r>
              <w:t>MAC 1114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r>
              <w:t>Trigonometry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E92CC2" w:rsidRDefault="00E92CC2" w:rsidP="00E57745">
            <w:r>
              <w:t>MAC 1105 (p)</w:t>
            </w:r>
          </w:p>
        </w:tc>
      </w:tr>
      <w:tr w:rsidR="00E92CC2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>
            <w:bookmarkStart w:id="0" w:name="_GoBack"/>
            <w:bookmarkEnd w:id="0"/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92CC2" w:rsidRDefault="00E92CC2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B1961" w:rsidP="00B647B5">
            <w:r>
              <w:t>PHY 2053</w:t>
            </w:r>
          </w:p>
        </w:tc>
        <w:tc>
          <w:tcPr>
            <w:tcW w:w="1584" w:type="dxa"/>
            <w:vAlign w:val="center"/>
          </w:tcPr>
          <w:p w:rsidR="00E4507B" w:rsidRDefault="001B1961" w:rsidP="00B647B5">
            <w:r>
              <w:t>College Physics 1</w:t>
            </w:r>
          </w:p>
        </w:tc>
        <w:tc>
          <w:tcPr>
            <w:tcW w:w="864" w:type="dxa"/>
            <w:vAlign w:val="center"/>
          </w:tcPr>
          <w:p w:rsidR="00E4507B" w:rsidRDefault="001B1961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135D98" w:rsidRDefault="001B1961" w:rsidP="00B647B5">
            <w:r>
              <w:t>PHY 2053L (c)</w:t>
            </w:r>
          </w:p>
          <w:p w:rsidR="001B1961" w:rsidRDefault="001B1961" w:rsidP="00B647B5">
            <w:r>
              <w:t>MAC 1140 (p)</w:t>
            </w:r>
          </w:p>
          <w:p w:rsidR="001B1961" w:rsidRDefault="001B1961" w:rsidP="00B647B5">
            <w:r>
              <w:t>MAC 1114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346FDB" w:rsidP="00E4507B">
            <w:r>
              <w:t>STA 2023</w:t>
            </w:r>
          </w:p>
        </w:tc>
        <w:tc>
          <w:tcPr>
            <w:tcW w:w="1350" w:type="dxa"/>
            <w:vAlign w:val="center"/>
          </w:tcPr>
          <w:p w:rsidR="00E4507B" w:rsidRDefault="00346FDB" w:rsidP="00E4507B">
            <w:r>
              <w:t>Statistics</w:t>
            </w:r>
          </w:p>
        </w:tc>
        <w:tc>
          <w:tcPr>
            <w:tcW w:w="810" w:type="dxa"/>
            <w:vAlign w:val="center"/>
          </w:tcPr>
          <w:p w:rsidR="00E4507B" w:rsidRDefault="00346FDB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135D98" w:rsidRDefault="00346FDB" w:rsidP="00E4507B">
            <w:r>
              <w:t>MAC 1033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B1961" w:rsidP="00B647B5">
            <w:r>
              <w:t>PHY 2053 L</w:t>
            </w:r>
          </w:p>
        </w:tc>
        <w:tc>
          <w:tcPr>
            <w:tcW w:w="1584" w:type="dxa"/>
            <w:vAlign w:val="center"/>
          </w:tcPr>
          <w:p w:rsidR="00E4507B" w:rsidRDefault="001B1961" w:rsidP="00B647B5">
            <w:r>
              <w:t>College Physics 1 Lab</w:t>
            </w:r>
          </w:p>
        </w:tc>
        <w:tc>
          <w:tcPr>
            <w:tcW w:w="864" w:type="dxa"/>
            <w:vAlign w:val="center"/>
          </w:tcPr>
          <w:p w:rsidR="00E4507B" w:rsidRDefault="001B1961" w:rsidP="00B647B5">
            <w:pPr>
              <w:jc w:val="center"/>
            </w:pPr>
            <w: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B1961" w:rsidP="00B647B5">
            <w:r>
              <w:t>PHY 2053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346FDB" w:rsidP="00E4507B">
            <w:r>
              <w:t>ECO 2023</w:t>
            </w:r>
          </w:p>
        </w:tc>
        <w:tc>
          <w:tcPr>
            <w:tcW w:w="1350" w:type="dxa"/>
            <w:vAlign w:val="center"/>
          </w:tcPr>
          <w:p w:rsidR="00E4507B" w:rsidRDefault="00346FDB" w:rsidP="00E4507B">
            <w:r>
              <w:t>Micro-economics</w:t>
            </w:r>
          </w:p>
        </w:tc>
        <w:tc>
          <w:tcPr>
            <w:tcW w:w="810" w:type="dxa"/>
            <w:vAlign w:val="center"/>
          </w:tcPr>
          <w:p w:rsidR="00E4507B" w:rsidRDefault="00346FDB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E4507B" w:rsidTr="00207D8B">
        <w:tc>
          <w:tcPr>
            <w:tcW w:w="1116" w:type="dxa"/>
            <w:vAlign w:val="center"/>
          </w:tcPr>
          <w:p w:rsidR="00E4507B" w:rsidRDefault="00135D98" w:rsidP="00B647B5">
            <w:r>
              <w:t>MAC 2311</w:t>
            </w:r>
          </w:p>
        </w:tc>
        <w:tc>
          <w:tcPr>
            <w:tcW w:w="1584" w:type="dxa"/>
            <w:vAlign w:val="center"/>
          </w:tcPr>
          <w:p w:rsidR="00E4507B" w:rsidRDefault="00135D98" w:rsidP="00B647B5">
            <w:r>
              <w:t>Calculus 1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135D98" w:rsidP="00B647B5">
            <w:r>
              <w:t>MAC 1140 (p)</w:t>
            </w:r>
          </w:p>
          <w:p w:rsidR="00135D98" w:rsidRDefault="00135D98" w:rsidP="00B647B5">
            <w:r>
              <w:t>MAC 1114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346FDB" w:rsidP="00E4507B">
            <w:r>
              <w:t>Hum 1</w:t>
            </w:r>
          </w:p>
        </w:tc>
        <w:tc>
          <w:tcPr>
            <w:tcW w:w="1350" w:type="dxa"/>
            <w:vAlign w:val="center"/>
          </w:tcPr>
          <w:p w:rsidR="00E4507B" w:rsidRDefault="00346FDB" w:rsidP="00E4507B">
            <w:r>
              <w:t>Humanities 1</w:t>
            </w:r>
          </w:p>
        </w:tc>
        <w:tc>
          <w:tcPr>
            <w:tcW w:w="810" w:type="dxa"/>
            <w:vAlign w:val="center"/>
          </w:tcPr>
          <w:p w:rsidR="00E4507B" w:rsidRDefault="00346FDB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E4507B" w:rsidTr="00207D8B">
        <w:tc>
          <w:tcPr>
            <w:tcW w:w="1116" w:type="dxa"/>
            <w:vAlign w:val="center"/>
          </w:tcPr>
          <w:p w:rsidR="00E4507B" w:rsidRDefault="00346FDB" w:rsidP="00B647B5">
            <w:r>
              <w:t>POS 2041</w:t>
            </w:r>
          </w:p>
        </w:tc>
        <w:tc>
          <w:tcPr>
            <w:tcW w:w="1584" w:type="dxa"/>
            <w:vAlign w:val="center"/>
          </w:tcPr>
          <w:p w:rsidR="00E4507B" w:rsidRDefault="00346FDB" w:rsidP="00B647B5">
            <w:r>
              <w:t>American National Government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EUH 1000 or 1001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2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135D98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135D98" w:rsidP="00E4507B">
            <w:r>
              <w:t>ENC 1102 (p)</w:t>
            </w:r>
          </w:p>
        </w:tc>
      </w:tr>
      <w:tr w:rsidR="00E92CC2" w:rsidTr="00FA6395">
        <w:tc>
          <w:tcPr>
            <w:tcW w:w="1116" w:type="dxa"/>
            <w:tcBorders>
              <w:bottom w:val="single" w:sz="4" w:space="0" w:color="auto"/>
            </w:tcBorders>
          </w:tcPr>
          <w:p w:rsidR="00E92CC2" w:rsidRDefault="00E92CC2" w:rsidP="00E57745">
            <w:r>
              <w:t>Elective</w:t>
            </w:r>
          </w:p>
        </w:tc>
        <w:tc>
          <w:tcPr>
            <w:tcW w:w="1584" w:type="dxa"/>
            <w:tcBorders>
              <w:bottom w:val="single" w:sz="4" w:space="0" w:color="auto"/>
            </w:tcBorders>
          </w:tcPr>
          <w:p w:rsidR="00E92CC2" w:rsidRDefault="00E92CC2" w:rsidP="00E57745">
            <w:r>
              <w:t>Elective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E92CC2" w:rsidRDefault="00E92CC2" w:rsidP="00E5774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92CC2" w:rsidRDefault="00E92CC2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2CC2" w:rsidRDefault="00E92CC2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92CC2" w:rsidRDefault="00E92CC2" w:rsidP="00B647B5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E92CC2" w:rsidRDefault="00E92CC2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E92CC2" w:rsidRDefault="00E92CC2" w:rsidP="00B647B5">
            <w:pPr>
              <w:jc w:val="center"/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E92CC2" w:rsidRDefault="00E92CC2" w:rsidP="00E4507B"/>
        </w:tc>
      </w:tr>
      <w:tr w:rsidR="00E92CC2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135D98">
            <w:pPr>
              <w:jc w:val="center"/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</w:tr>
      <w:tr w:rsidR="00E92CC2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2CC2" w:rsidRDefault="00E92CC2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2CC2" w:rsidRDefault="00E92CC2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2CC2" w:rsidRDefault="00E92CC2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2CC2" w:rsidRDefault="00E92CC2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92CC2" w:rsidRDefault="00E92CC2" w:rsidP="00D669EC"/>
        </w:tc>
      </w:tr>
      <w:tr w:rsidR="00E92CC2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92CC2" w:rsidRPr="00EF26E5" w:rsidRDefault="00E92CC2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92CC2" w:rsidRDefault="00E92CC2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92CC2" w:rsidRDefault="00E92CC2" w:rsidP="00BD03AD"/>
        </w:tc>
      </w:tr>
      <w:tr w:rsidR="00E92CC2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E92CC2" w:rsidRDefault="00E92CC2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92CC2" w:rsidRDefault="00E92CC2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701" w:rsidRDefault="00632701" w:rsidP="00FB0483">
      <w:r>
        <w:separator/>
      </w:r>
    </w:p>
  </w:endnote>
  <w:endnote w:type="continuationSeparator" w:id="0">
    <w:p w:rsidR="00632701" w:rsidRDefault="00632701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701" w:rsidRDefault="00632701" w:rsidP="00FB0483">
      <w:r>
        <w:separator/>
      </w:r>
    </w:p>
  </w:footnote>
  <w:footnote w:type="continuationSeparator" w:id="0">
    <w:p w:rsidR="00632701" w:rsidRDefault="00632701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35D98"/>
    <w:rsid w:val="00155B8D"/>
    <w:rsid w:val="00162B4D"/>
    <w:rsid w:val="00176D6B"/>
    <w:rsid w:val="00181641"/>
    <w:rsid w:val="001B196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5439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46F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2701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2D4A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B5607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92CC2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FAC83897-F25D-49EC-81D6-73B6E66A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3</TotalTime>
  <Pages>1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 </cp:lastModifiedBy>
  <cp:revision>3</cp:revision>
  <cp:lastPrinted>2015-05-15T19:38:00Z</cp:lastPrinted>
  <dcterms:created xsi:type="dcterms:W3CDTF">2015-05-15T20:24:00Z</dcterms:created>
  <dcterms:modified xsi:type="dcterms:W3CDTF">2015-05-15T20:27:00Z</dcterms:modified>
</cp:coreProperties>
</file>