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669EC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r>
              <w:rPr>
                <w:noProof/>
              </w:rPr>
              <w:drawing>
                <wp:inline distT="0" distB="0" distL="0" distR="0" wp14:anchorId="79D77954" wp14:editId="5A568D37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D669EC">
              <w:rPr>
                <w:b/>
                <w:smallCaps/>
                <w:sz w:val="36"/>
                <w:szCs w:val="36"/>
              </w:rPr>
              <w:t>M</w:t>
            </w:r>
            <w:r w:rsidRPr="00D669EC">
              <w:rPr>
                <w:smallCaps/>
                <w:sz w:val="36"/>
                <w:szCs w:val="36"/>
              </w:rPr>
              <w:t xml:space="preserve">y </w:t>
            </w:r>
            <w:r w:rsidRPr="00D669EC">
              <w:rPr>
                <w:b/>
                <w:smallCaps/>
                <w:sz w:val="36"/>
                <w:szCs w:val="36"/>
              </w:rPr>
              <w:t>A</w:t>
            </w:r>
            <w:r w:rsidRPr="00D669EC">
              <w:rPr>
                <w:smallCaps/>
                <w:sz w:val="36"/>
                <w:szCs w:val="36"/>
              </w:rPr>
              <w:t xml:space="preserve">cademic </w:t>
            </w:r>
            <w:r w:rsidRPr="00D669EC">
              <w:rPr>
                <w:b/>
                <w:smallCaps/>
                <w:sz w:val="36"/>
                <w:szCs w:val="36"/>
              </w:rPr>
              <w:t>P</w:t>
            </w:r>
            <w:r w:rsidRPr="00D669EC">
              <w:rPr>
                <w:smallCaps/>
                <w:sz w:val="36"/>
                <w:szCs w:val="36"/>
              </w:rPr>
              <w:t>lan</w:t>
            </w:r>
          </w:p>
          <w:p w:rsidR="00D669EC" w:rsidRDefault="00D669EC" w:rsidP="00D669EC">
            <w:pPr>
              <w:jc w:val="right"/>
            </w:pPr>
            <w:r>
              <w:t>Catalog Year: 2014-2015</w:t>
            </w:r>
          </w:p>
          <w:p w:rsidR="00D669EC" w:rsidRDefault="00D669EC" w:rsidP="00D669EC">
            <w:pPr>
              <w:jc w:val="right"/>
            </w:pPr>
            <w:r>
              <w:t>Last Updated: 1 NOV 2014</w:t>
            </w:r>
          </w:p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/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D669EC" w:rsidRDefault="00D669EC" w:rsidP="00BD03AD">
            <w:r>
              <w:t xml:space="preserve">     </w:t>
            </w:r>
            <w:r w:rsidRPr="00D669EC">
              <w:t>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>
              <w:t>ipt. MAPs provide a recommended path for obtaining your degree or certificate. For example, course offerings may vary or change over time. For individual assistance</w:t>
            </w:r>
            <w:r w:rsidR="006426F4">
              <w:t>,</w:t>
            </w:r>
            <w:r w:rsidR="00BD03AD">
              <w:t xml:space="preserve"> contact an academic advisor or the program manager.</w:t>
            </w:r>
          </w:p>
        </w:tc>
      </w:tr>
      <w:tr w:rsidR="00D669EC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Default="00C8438F" w:rsidP="00D669EC">
      <w:pPr>
        <w:pStyle w:val="Title"/>
        <w:rPr>
          <w:sz w:val="36"/>
          <w:szCs w:val="36"/>
        </w:rPr>
      </w:pPr>
      <w:r>
        <w:rPr>
          <w:sz w:val="36"/>
          <w:szCs w:val="36"/>
        </w:rPr>
        <w:t>Transfer Track/ ENVN</w:t>
      </w:r>
      <w:bookmarkStart w:id="0" w:name="_GoBack"/>
      <w:bookmarkEnd w:id="0"/>
      <w:r w:rsidR="00B12D4A">
        <w:rPr>
          <w:sz w:val="36"/>
          <w:szCs w:val="36"/>
        </w:rPr>
        <w:t>-AA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53"/>
        <w:gridCol w:w="1607"/>
        <w:gridCol w:w="1530"/>
        <w:gridCol w:w="1434"/>
        <w:gridCol w:w="2166"/>
        <w:gridCol w:w="2610"/>
      </w:tblGrid>
      <w:tr w:rsidR="00D669EC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 w:rsidRPr="00B0299B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Default="00EF26E5" w:rsidP="00D669EC">
            <w:r>
              <w:t>If applicable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B12D4A" w:rsidP="00D669EC">
            <w:r>
              <w:t>Linda Fitzhugh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B12D4A" w:rsidP="00EF26E5">
            <w:r>
              <w:t>lfitzhugh@gulfcoast.edu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Default="00B12D4A" w:rsidP="00D669EC">
            <w:r>
              <w:t>769-1551 X2863</w:t>
            </w:r>
          </w:p>
        </w:tc>
      </w:tr>
    </w:tbl>
    <w:p w:rsidR="00D669EC" w:rsidRDefault="00D669EC" w:rsidP="00D669EC"/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80"/>
        <w:gridCol w:w="1620"/>
        <w:gridCol w:w="810"/>
        <w:gridCol w:w="1710"/>
        <w:gridCol w:w="270"/>
        <w:gridCol w:w="1710"/>
        <w:gridCol w:w="1350"/>
        <w:gridCol w:w="810"/>
        <w:gridCol w:w="1440"/>
      </w:tblGrid>
      <w:tr w:rsidR="003F5ED9" w:rsidTr="003F5ED9">
        <w:trPr>
          <w:trHeight w:val="350"/>
        </w:trPr>
        <w:tc>
          <w:tcPr>
            <w:tcW w:w="108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3F5ED9">
              <w:rPr>
                <w:sz w:val="36"/>
                <w:szCs w:val="36"/>
              </w:rPr>
              <w:t>1</w:t>
            </w:r>
            <w:r w:rsidRPr="003F5ED9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162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71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F26E5">
              <w:rPr>
                <w:sz w:val="36"/>
                <w:szCs w:val="36"/>
                <w:vertAlign w:val="superscript"/>
              </w:rPr>
              <w:t>nd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#</w:t>
            </w:r>
          </w:p>
        </w:tc>
        <w:tc>
          <w:tcPr>
            <w:tcW w:w="162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CREDIT HOURS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BD03AD" w:rsidRDefault="00BD03AD" w:rsidP="00BD03AD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3F2779" w:rsidRDefault="00BD03AD" w:rsidP="00BD03AD">
            <w:pPr>
              <w:rPr>
                <w:b/>
              </w:rPr>
            </w:pPr>
            <w:r>
              <w:rPr>
                <w:b/>
              </w:rPr>
              <w:t xml:space="preserve">CO-REQ (c)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40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Default="00CB5607" w:rsidP="005E258F">
            <w:r>
              <w:t>ENC 1101</w:t>
            </w:r>
          </w:p>
        </w:tc>
        <w:tc>
          <w:tcPr>
            <w:tcW w:w="1620" w:type="dxa"/>
            <w:vAlign w:val="center"/>
          </w:tcPr>
          <w:p w:rsidR="003F5ED9" w:rsidRDefault="00CB5607" w:rsidP="005E258F">
            <w:r>
              <w:t>English 1</w:t>
            </w:r>
          </w:p>
        </w:tc>
        <w:tc>
          <w:tcPr>
            <w:tcW w:w="810" w:type="dxa"/>
            <w:vAlign w:val="center"/>
          </w:tcPr>
          <w:p w:rsidR="003F5ED9" w:rsidRDefault="00CB5607" w:rsidP="005E258F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Default="003F5ED9" w:rsidP="005E258F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Default="0025439F" w:rsidP="003F2779">
            <w:r>
              <w:t>ENC 1102</w:t>
            </w:r>
          </w:p>
        </w:tc>
        <w:tc>
          <w:tcPr>
            <w:tcW w:w="1350" w:type="dxa"/>
            <w:vAlign w:val="center"/>
          </w:tcPr>
          <w:p w:rsidR="003F5ED9" w:rsidRDefault="0025439F" w:rsidP="003F2779">
            <w:r>
              <w:t>English 2</w:t>
            </w:r>
          </w:p>
        </w:tc>
        <w:tc>
          <w:tcPr>
            <w:tcW w:w="810" w:type="dxa"/>
            <w:vAlign w:val="center"/>
          </w:tcPr>
          <w:p w:rsidR="003F5ED9" w:rsidRDefault="0025439F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3F5ED9" w:rsidRDefault="0025439F" w:rsidP="003F2779">
            <w:r>
              <w:t>ENC 1101 (p)</w:t>
            </w:r>
          </w:p>
        </w:tc>
      </w:tr>
      <w:tr w:rsidR="001422AF" w:rsidTr="003F5ED9">
        <w:tc>
          <w:tcPr>
            <w:tcW w:w="1080" w:type="dxa"/>
            <w:vAlign w:val="center"/>
          </w:tcPr>
          <w:p w:rsidR="001422AF" w:rsidRDefault="001422AF" w:rsidP="00E57745">
            <w:r>
              <w:t>ECO 2023</w:t>
            </w:r>
          </w:p>
        </w:tc>
        <w:tc>
          <w:tcPr>
            <w:tcW w:w="1620" w:type="dxa"/>
            <w:vAlign w:val="center"/>
          </w:tcPr>
          <w:p w:rsidR="001422AF" w:rsidRDefault="001422AF" w:rsidP="00E57745">
            <w:r>
              <w:t>Micro-economics</w:t>
            </w:r>
          </w:p>
        </w:tc>
        <w:tc>
          <w:tcPr>
            <w:tcW w:w="810" w:type="dxa"/>
            <w:vAlign w:val="center"/>
          </w:tcPr>
          <w:p w:rsidR="001422AF" w:rsidRDefault="001422AF" w:rsidP="00E57745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1422AF" w:rsidRDefault="001422AF" w:rsidP="003F2779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422AF" w:rsidRDefault="001422AF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1422AF" w:rsidRDefault="001422AF" w:rsidP="003F2779">
            <w:r>
              <w:t>CHM 1046</w:t>
            </w:r>
          </w:p>
        </w:tc>
        <w:tc>
          <w:tcPr>
            <w:tcW w:w="1350" w:type="dxa"/>
            <w:vAlign w:val="center"/>
          </w:tcPr>
          <w:p w:rsidR="001422AF" w:rsidRDefault="001422AF" w:rsidP="003F2779">
            <w:r>
              <w:t>Chemistry with Qualitative Analysis</w:t>
            </w:r>
          </w:p>
        </w:tc>
        <w:tc>
          <w:tcPr>
            <w:tcW w:w="810" w:type="dxa"/>
            <w:vAlign w:val="center"/>
          </w:tcPr>
          <w:p w:rsidR="001422AF" w:rsidRDefault="001422AF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1422AF" w:rsidRDefault="001422AF" w:rsidP="003F2779">
            <w:r>
              <w:t>CHM 1045 (p)</w:t>
            </w:r>
          </w:p>
          <w:p w:rsidR="001422AF" w:rsidRDefault="001422AF" w:rsidP="003F2779">
            <w:r>
              <w:t>MAC 1140 (p)</w:t>
            </w:r>
          </w:p>
          <w:p w:rsidR="001422AF" w:rsidRDefault="001422AF" w:rsidP="003F2779">
            <w:r>
              <w:t xml:space="preserve">CHM 1046L (c) </w:t>
            </w:r>
          </w:p>
        </w:tc>
      </w:tr>
      <w:tr w:rsidR="001422AF" w:rsidTr="003F5ED9">
        <w:tc>
          <w:tcPr>
            <w:tcW w:w="1080" w:type="dxa"/>
            <w:vAlign w:val="center"/>
          </w:tcPr>
          <w:p w:rsidR="001422AF" w:rsidRDefault="001422AF" w:rsidP="00E57745">
            <w:r>
              <w:t>Hum 1</w:t>
            </w:r>
          </w:p>
        </w:tc>
        <w:tc>
          <w:tcPr>
            <w:tcW w:w="1620" w:type="dxa"/>
            <w:vAlign w:val="center"/>
          </w:tcPr>
          <w:p w:rsidR="001422AF" w:rsidRDefault="001422AF" w:rsidP="00E57745">
            <w:r>
              <w:t>Humanities 1</w:t>
            </w:r>
          </w:p>
        </w:tc>
        <w:tc>
          <w:tcPr>
            <w:tcW w:w="810" w:type="dxa"/>
            <w:vAlign w:val="center"/>
          </w:tcPr>
          <w:p w:rsidR="001422AF" w:rsidRDefault="001422AF" w:rsidP="00E57745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1422AF" w:rsidRDefault="001422AF" w:rsidP="003F2779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422AF" w:rsidRDefault="001422AF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1422AF" w:rsidRDefault="001422AF" w:rsidP="003F2779">
            <w:r>
              <w:t>CHM 1046 L</w:t>
            </w:r>
          </w:p>
        </w:tc>
        <w:tc>
          <w:tcPr>
            <w:tcW w:w="1350" w:type="dxa"/>
            <w:vAlign w:val="center"/>
          </w:tcPr>
          <w:p w:rsidR="001422AF" w:rsidRDefault="001422AF" w:rsidP="003F2779">
            <w:r>
              <w:t>Chemistry with Qualitative Analysis Lab</w:t>
            </w:r>
          </w:p>
        </w:tc>
        <w:tc>
          <w:tcPr>
            <w:tcW w:w="810" w:type="dxa"/>
            <w:vAlign w:val="center"/>
          </w:tcPr>
          <w:p w:rsidR="001422AF" w:rsidRDefault="001422AF" w:rsidP="003F2779">
            <w:pPr>
              <w:jc w:val="center"/>
            </w:pPr>
            <w:r>
              <w:t>2</w:t>
            </w:r>
          </w:p>
        </w:tc>
        <w:tc>
          <w:tcPr>
            <w:tcW w:w="1440" w:type="dxa"/>
            <w:vAlign w:val="center"/>
          </w:tcPr>
          <w:p w:rsidR="001422AF" w:rsidRDefault="001422AF" w:rsidP="003F2779">
            <w:r>
              <w:t>CHM 1045 (c)</w:t>
            </w:r>
          </w:p>
        </w:tc>
      </w:tr>
      <w:tr w:rsidR="001422AF" w:rsidTr="003F5ED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1422AF" w:rsidRDefault="001422AF" w:rsidP="003F2779">
            <w:r>
              <w:t>BSC 2010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1422AF" w:rsidRDefault="001422AF" w:rsidP="003F2779">
            <w:r>
              <w:t>Biology for Science Majors 1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1422AF" w:rsidRDefault="001422AF" w:rsidP="003F2779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422AF" w:rsidRDefault="001422AF" w:rsidP="003F2779">
            <w:r>
              <w:t>CHM 1040 (p)</w:t>
            </w:r>
          </w:p>
          <w:p w:rsidR="001422AF" w:rsidRDefault="001422AF" w:rsidP="003F2779">
            <w:r>
              <w:t xml:space="preserve">BSC 2010 L (c)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422AF" w:rsidRDefault="001422AF" w:rsidP="003F2779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1422AF" w:rsidRDefault="001422AF" w:rsidP="003F2779">
            <w:r>
              <w:t>BSC 2011</w:t>
            </w:r>
          </w:p>
        </w:tc>
        <w:tc>
          <w:tcPr>
            <w:tcW w:w="1350" w:type="dxa"/>
            <w:vAlign w:val="center"/>
          </w:tcPr>
          <w:p w:rsidR="001422AF" w:rsidRDefault="001422AF" w:rsidP="003F2779">
            <w:r>
              <w:t>Biology for Science Majors 2</w:t>
            </w:r>
          </w:p>
        </w:tc>
        <w:tc>
          <w:tcPr>
            <w:tcW w:w="810" w:type="dxa"/>
            <w:vAlign w:val="center"/>
          </w:tcPr>
          <w:p w:rsidR="001422AF" w:rsidRDefault="001422AF" w:rsidP="003F2779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1422AF" w:rsidRDefault="001422AF" w:rsidP="003F2779">
            <w:r>
              <w:t>BSC 2010 (p)</w:t>
            </w:r>
          </w:p>
          <w:p w:rsidR="001422AF" w:rsidRDefault="001422AF" w:rsidP="003F2779">
            <w:r>
              <w:t>BSC 2011L (c)</w:t>
            </w:r>
          </w:p>
        </w:tc>
      </w:tr>
      <w:tr w:rsidR="001422AF" w:rsidTr="00BE101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1422AF" w:rsidRDefault="001422AF" w:rsidP="003F2779">
            <w:r>
              <w:t>BSC 2010 L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1422AF" w:rsidRDefault="001422AF" w:rsidP="003F2779">
            <w:r>
              <w:t>Biology for Science Majors 1 Lab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1422AF" w:rsidRDefault="001422AF" w:rsidP="003F2779">
            <w:pPr>
              <w:jc w:val="center"/>
            </w:pPr>
            <w:r>
              <w:t>1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422AF" w:rsidRDefault="001422AF" w:rsidP="003F2779">
            <w:r>
              <w:t>BSC 2010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422AF" w:rsidRDefault="001422AF" w:rsidP="003F2779"/>
          <w:p w:rsidR="001422AF" w:rsidRDefault="001422AF" w:rsidP="003F2779"/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22AF" w:rsidRDefault="001422AF" w:rsidP="003F2779">
            <w:r>
              <w:t>BSC 2011 L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1422AF" w:rsidRDefault="001422AF" w:rsidP="003F2779">
            <w:r>
              <w:t>Biology for Science Majors 2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1422AF" w:rsidRDefault="001422AF" w:rsidP="003F2779">
            <w:pPr>
              <w:jc w:val="center"/>
            </w:pPr>
            <w:r>
              <w:t>1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1422AF" w:rsidRDefault="001422AF" w:rsidP="003F2779">
            <w:r>
              <w:t>BSC 2010 (c)</w:t>
            </w:r>
          </w:p>
        </w:tc>
      </w:tr>
      <w:tr w:rsidR="001422AF" w:rsidTr="00BE101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1422AF" w:rsidRDefault="001422AF" w:rsidP="00E57745">
            <w:r>
              <w:t>PSY 2012 or SYG 2000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1422AF" w:rsidRDefault="001422AF" w:rsidP="00E57745">
            <w:r>
              <w:t>General Psychology or Sociology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1422AF" w:rsidRDefault="001422AF" w:rsidP="00E57745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422AF" w:rsidRDefault="001422AF" w:rsidP="003F2779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422AF" w:rsidRDefault="001422AF" w:rsidP="003F2779"/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422AF" w:rsidRDefault="001422AF" w:rsidP="00E57745">
            <w:r>
              <w:t>MAC 2311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1422AF" w:rsidRDefault="001422AF" w:rsidP="00E57745">
            <w:r>
              <w:t>Calculus 1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1422AF" w:rsidRDefault="001422AF" w:rsidP="00E57745">
            <w:pPr>
              <w:jc w:val="center"/>
            </w:pPr>
            <w:r>
              <w:t>4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1422AF" w:rsidRDefault="001422AF" w:rsidP="00E57745">
            <w:r>
              <w:t>MAC 1140 (p)</w:t>
            </w:r>
          </w:p>
          <w:p w:rsidR="001422AF" w:rsidRDefault="001422AF" w:rsidP="00E57745">
            <w:r>
              <w:t>MAC 1114 (p)</w:t>
            </w:r>
          </w:p>
        </w:tc>
      </w:tr>
      <w:tr w:rsidR="001422AF" w:rsidTr="00BE1019"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22AF" w:rsidRDefault="001422AF" w:rsidP="003F2779"/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22AF" w:rsidRDefault="001422AF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22AF" w:rsidRDefault="001422AF" w:rsidP="003F2779">
            <w:pPr>
              <w:jc w:val="center"/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22AF" w:rsidRDefault="001422AF" w:rsidP="003F2779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22AF" w:rsidRDefault="001422AF" w:rsidP="003F2779"/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22AF" w:rsidRDefault="001422AF" w:rsidP="003F2779"/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22AF" w:rsidRDefault="001422AF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22AF" w:rsidRDefault="001422AF" w:rsidP="003F2779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422AF" w:rsidRDefault="001422AF" w:rsidP="003F2779"/>
        </w:tc>
      </w:tr>
    </w:tbl>
    <w:p w:rsidR="00B0299B" w:rsidRDefault="00B0299B" w:rsidP="00D669EC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16"/>
        <w:gridCol w:w="1584"/>
        <w:gridCol w:w="864"/>
        <w:gridCol w:w="1656"/>
        <w:gridCol w:w="270"/>
        <w:gridCol w:w="1746"/>
        <w:gridCol w:w="1350"/>
        <w:gridCol w:w="810"/>
        <w:gridCol w:w="1404"/>
      </w:tblGrid>
      <w:tr w:rsidR="003F5ED9" w:rsidTr="00207D8B">
        <w:tc>
          <w:tcPr>
            <w:tcW w:w="1116" w:type="dxa"/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EF26E5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158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64" w:type="dxa"/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Pr="00EF26E5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1350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0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58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6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04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1B1961" w:rsidP="001422AF">
            <w:r>
              <w:t>PHY 20</w:t>
            </w:r>
            <w:r w:rsidR="001422AF">
              <w:t>48</w:t>
            </w:r>
          </w:p>
        </w:tc>
        <w:tc>
          <w:tcPr>
            <w:tcW w:w="1584" w:type="dxa"/>
            <w:vAlign w:val="center"/>
          </w:tcPr>
          <w:p w:rsidR="00E4507B" w:rsidRDefault="001422AF" w:rsidP="00B647B5">
            <w:r>
              <w:t>University</w:t>
            </w:r>
            <w:r w:rsidR="001B1961">
              <w:t xml:space="preserve"> Physics 1</w:t>
            </w:r>
          </w:p>
        </w:tc>
        <w:tc>
          <w:tcPr>
            <w:tcW w:w="864" w:type="dxa"/>
            <w:vAlign w:val="center"/>
          </w:tcPr>
          <w:p w:rsidR="00E4507B" w:rsidRDefault="001422AF" w:rsidP="00B647B5">
            <w:pPr>
              <w:jc w:val="center"/>
            </w:pPr>
            <w:r>
              <w:t>4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135D98" w:rsidRDefault="001B1961" w:rsidP="00B647B5">
            <w:r>
              <w:t>PHY 20</w:t>
            </w:r>
            <w:r w:rsidR="001422AF">
              <w:t>48</w:t>
            </w:r>
            <w:r>
              <w:t>L (c)</w:t>
            </w:r>
          </w:p>
          <w:p w:rsidR="00620953" w:rsidRDefault="001B1961" w:rsidP="00620953">
            <w:r>
              <w:t xml:space="preserve">MAC </w:t>
            </w:r>
            <w:r w:rsidR="00620953">
              <w:t>2311 (p)</w:t>
            </w:r>
          </w:p>
          <w:p w:rsidR="00620953" w:rsidRDefault="00620953" w:rsidP="00620953">
            <w:r>
              <w:t>PHY 1023 (p)</w:t>
            </w:r>
          </w:p>
          <w:p w:rsidR="001B1961" w:rsidRDefault="00620953" w:rsidP="00B647B5">
            <w:r>
              <w:t>MAC 2312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620953" w:rsidP="00E4507B">
            <w:r>
              <w:t>PHY 2049</w:t>
            </w:r>
          </w:p>
        </w:tc>
        <w:tc>
          <w:tcPr>
            <w:tcW w:w="1350" w:type="dxa"/>
            <w:vAlign w:val="center"/>
          </w:tcPr>
          <w:p w:rsidR="00E4507B" w:rsidRDefault="00620953" w:rsidP="00E4507B">
            <w:r>
              <w:t>University Physics 2</w:t>
            </w:r>
          </w:p>
        </w:tc>
        <w:tc>
          <w:tcPr>
            <w:tcW w:w="810" w:type="dxa"/>
            <w:vAlign w:val="center"/>
          </w:tcPr>
          <w:p w:rsidR="00E4507B" w:rsidRDefault="00620953" w:rsidP="00E4507B">
            <w:pPr>
              <w:jc w:val="center"/>
            </w:pPr>
            <w:r>
              <w:t>4</w:t>
            </w:r>
          </w:p>
        </w:tc>
        <w:tc>
          <w:tcPr>
            <w:tcW w:w="1404" w:type="dxa"/>
            <w:vAlign w:val="center"/>
          </w:tcPr>
          <w:p w:rsidR="00620953" w:rsidRDefault="00620953" w:rsidP="00E4507B">
            <w:r>
              <w:t>MAC 2312 (p)</w:t>
            </w:r>
          </w:p>
          <w:p w:rsidR="00135D98" w:rsidRDefault="00620953" w:rsidP="00E4507B">
            <w:r>
              <w:t>PHY 2048 (p)</w:t>
            </w:r>
          </w:p>
          <w:p w:rsidR="00620953" w:rsidRDefault="00620953" w:rsidP="00E4507B">
            <w:r>
              <w:t>PHY 2049L (c)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1B1961" w:rsidP="001422AF">
            <w:r>
              <w:t>PHY 20</w:t>
            </w:r>
            <w:r w:rsidR="001422AF">
              <w:t>48</w:t>
            </w:r>
            <w:r>
              <w:t xml:space="preserve"> L</w:t>
            </w:r>
          </w:p>
        </w:tc>
        <w:tc>
          <w:tcPr>
            <w:tcW w:w="1584" w:type="dxa"/>
            <w:vAlign w:val="center"/>
          </w:tcPr>
          <w:p w:rsidR="00E4507B" w:rsidRDefault="001422AF" w:rsidP="00B647B5">
            <w:r>
              <w:t xml:space="preserve">University </w:t>
            </w:r>
            <w:r w:rsidR="001B1961">
              <w:t xml:space="preserve"> Physics 1 Lab</w:t>
            </w:r>
          </w:p>
        </w:tc>
        <w:tc>
          <w:tcPr>
            <w:tcW w:w="864" w:type="dxa"/>
            <w:vAlign w:val="center"/>
          </w:tcPr>
          <w:p w:rsidR="00E4507B" w:rsidRDefault="001B1961" w:rsidP="00B647B5">
            <w:pPr>
              <w:jc w:val="center"/>
            </w:pPr>
            <w:r>
              <w:t>1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Default="00620953" w:rsidP="00B647B5">
            <w:r>
              <w:t>PHY 2048</w:t>
            </w:r>
            <w:r w:rsidR="001B1961">
              <w:t xml:space="preserve">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620953" w:rsidP="00E4507B">
            <w:r>
              <w:t>PHY 2049 L</w:t>
            </w:r>
          </w:p>
        </w:tc>
        <w:tc>
          <w:tcPr>
            <w:tcW w:w="1350" w:type="dxa"/>
            <w:vAlign w:val="center"/>
          </w:tcPr>
          <w:p w:rsidR="00E4507B" w:rsidRDefault="00620953" w:rsidP="00E4507B">
            <w:r>
              <w:t>University Physics 2 Lab</w:t>
            </w:r>
          </w:p>
        </w:tc>
        <w:tc>
          <w:tcPr>
            <w:tcW w:w="810" w:type="dxa"/>
            <w:vAlign w:val="center"/>
          </w:tcPr>
          <w:p w:rsidR="00E4507B" w:rsidRDefault="00620953" w:rsidP="00E4507B">
            <w:pPr>
              <w:jc w:val="center"/>
            </w:pPr>
            <w:r>
              <w:t>1</w:t>
            </w:r>
          </w:p>
        </w:tc>
        <w:tc>
          <w:tcPr>
            <w:tcW w:w="1404" w:type="dxa"/>
            <w:vAlign w:val="center"/>
          </w:tcPr>
          <w:p w:rsidR="00E4507B" w:rsidRDefault="00620953" w:rsidP="00E4507B">
            <w:r>
              <w:t>PHY 2049 (c)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1422AF" w:rsidP="00B647B5">
            <w:r>
              <w:t>MAC 2312</w:t>
            </w:r>
          </w:p>
        </w:tc>
        <w:tc>
          <w:tcPr>
            <w:tcW w:w="1584" w:type="dxa"/>
            <w:vAlign w:val="center"/>
          </w:tcPr>
          <w:p w:rsidR="00E4507B" w:rsidRDefault="001422AF" w:rsidP="00B647B5">
            <w:r>
              <w:t>Calculus 2</w:t>
            </w:r>
          </w:p>
        </w:tc>
        <w:tc>
          <w:tcPr>
            <w:tcW w:w="864" w:type="dxa"/>
            <w:vAlign w:val="center"/>
          </w:tcPr>
          <w:p w:rsidR="00E4507B" w:rsidRDefault="00135D98" w:rsidP="00B647B5">
            <w:pPr>
              <w:jc w:val="center"/>
            </w:pPr>
            <w:r>
              <w:t>4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135D98" w:rsidRDefault="001422AF" w:rsidP="00B647B5">
            <w:r>
              <w:t>MAC 2311 (p)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3A4EB0" w:rsidP="00E4507B">
            <w:r>
              <w:t>STA 2023</w:t>
            </w:r>
          </w:p>
        </w:tc>
        <w:tc>
          <w:tcPr>
            <w:tcW w:w="1350" w:type="dxa"/>
            <w:vAlign w:val="center"/>
          </w:tcPr>
          <w:p w:rsidR="00E4507B" w:rsidRDefault="003A4EB0" w:rsidP="00E4507B">
            <w:r>
              <w:t>Statistics</w:t>
            </w:r>
          </w:p>
        </w:tc>
        <w:tc>
          <w:tcPr>
            <w:tcW w:w="810" w:type="dxa"/>
            <w:vAlign w:val="center"/>
          </w:tcPr>
          <w:p w:rsidR="00E4507B" w:rsidRDefault="003A4EB0" w:rsidP="00E4507B">
            <w:pPr>
              <w:jc w:val="center"/>
            </w:pPr>
            <w:r>
              <w:t>3</w:t>
            </w:r>
          </w:p>
        </w:tc>
        <w:tc>
          <w:tcPr>
            <w:tcW w:w="1404" w:type="dxa"/>
            <w:vAlign w:val="center"/>
          </w:tcPr>
          <w:p w:rsidR="00E4507B" w:rsidRDefault="003A4EB0" w:rsidP="00E4507B">
            <w:r>
              <w:t>MAT 1033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346FDB" w:rsidP="00B647B5">
            <w:r>
              <w:t>POS 2041</w:t>
            </w:r>
          </w:p>
        </w:tc>
        <w:tc>
          <w:tcPr>
            <w:tcW w:w="1584" w:type="dxa"/>
            <w:vAlign w:val="center"/>
          </w:tcPr>
          <w:p w:rsidR="00E4507B" w:rsidRDefault="00346FDB" w:rsidP="00B647B5">
            <w:r>
              <w:t>American National Government</w:t>
            </w:r>
          </w:p>
        </w:tc>
        <w:tc>
          <w:tcPr>
            <w:tcW w:w="864" w:type="dxa"/>
            <w:vAlign w:val="center"/>
          </w:tcPr>
          <w:p w:rsidR="00E4507B" w:rsidRDefault="00135D98" w:rsidP="00B647B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Default="00E4507B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135D98" w:rsidP="00E4507B">
            <w:r>
              <w:t>EUH 1000 or 1001</w:t>
            </w:r>
          </w:p>
        </w:tc>
        <w:tc>
          <w:tcPr>
            <w:tcW w:w="1350" w:type="dxa"/>
            <w:vAlign w:val="center"/>
          </w:tcPr>
          <w:p w:rsidR="00E4507B" w:rsidRDefault="00135D98" w:rsidP="00E4507B">
            <w:r>
              <w:t>Western Civilization</w:t>
            </w:r>
          </w:p>
        </w:tc>
        <w:tc>
          <w:tcPr>
            <w:tcW w:w="810" w:type="dxa"/>
            <w:vAlign w:val="center"/>
          </w:tcPr>
          <w:p w:rsidR="00E4507B" w:rsidRDefault="00135D98" w:rsidP="00E4507B">
            <w:pPr>
              <w:jc w:val="center"/>
            </w:pPr>
            <w:r>
              <w:t>3</w:t>
            </w:r>
          </w:p>
        </w:tc>
        <w:tc>
          <w:tcPr>
            <w:tcW w:w="1404" w:type="dxa"/>
            <w:vAlign w:val="center"/>
          </w:tcPr>
          <w:p w:rsidR="00E4507B" w:rsidRDefault="00E4507B" w:rsidP="00E4507B"/>
        </w:tc>
      </w:tr>
      <w:tr w:rsidR="00B87476" w:rsidTr="00207D8B"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B87476" w:rsidRDefault="00135D98" w:rsidP="00B647B5">
            <w:r>
              <w:t>Hum 2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vAlign w:val="center"/>
          </w:tcPr>
          <w:p w:rsidR="00B87476" w:rsidRDefault="00135D98" w:rsidP="00B647B5">
            <w:r>
              <w:t>Humanities 2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:rsidR="00B87476" w:rsidRDefault="00135D98" w:rsidP="00B647B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87476" w:rsidRDefault="00135D98" w:rsidP="00B647B5">
            <w:r>
              <w:t>ENC 1101 (p)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7476" w:rsidRDefault="00B87476" w:rsidP="00D669EC"/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87476" w:rsidRDefault="00135D98" w:rsidP="00B647B5">
            <w:r>
              <w:t>Hum 3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B87476" w:rsidRDefault="00135D98" w:rsidP="00B647B5">
            <w:r>
              <w:t>Humanities 3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B87476" w:rsidRDefault="00135D98" w:rsidP="00B647B5">
            <w:pPr>
              <w:jc w:val="center"/>
            </w:pPr>
            <w:r>
              <w:t>3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B87476" w:rsidRDefault="00135D98" w:rsidP="00E4507B">
            <w:r>
              <w:t>ENC 1102 (p)</w:t>
            </w:r>
          </w:p>
        </w:tc>
      </w:tr>
      <w:tr w:rsidR="00620953" w:rsidTr="008D170A"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620953" w:rsidRDefault="00715740" w:rsidP="00E57745">
            <w:r>
              <w:t>ECO 201</w:t>
            </w:r>
            <w:r w:rsidR="00620953">
              <w:t>3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vAlign w:val="center"/>
          </w:tcPr>
          <w:p w:rsidR="00620953" w:rsidRDefault="00715740" w:rsidP="00E57745">
            <w:r>
              <w:t>Ma</w:t>
            </w:r>
            <w:r w:rsidR="00620953">
              <w:t>cro-economics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:rsidR="00620953" w:rsidRDefault="00620953" w:rsidP="00E5774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20953" w:rsidRDefault="00620953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20953" w:rsidRDefault="00620953" w:rsidP="00D669EC"/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20953" w:rsidRDefault="00620953" w:rsidP="00B647B5"/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620953" w:rsidRDefault="00620953" w:rsidP="00B647B5"/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620953" w:rsidRDefault="00620953" w:rsidP="00B647B5">
            <w:pPr>
              <w:jc w:val="center"/>
            </w:pP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620953" w:rsidRDefault="00620953" w:rsidP="00E4507B"/>
        </w:tc>
      </w:tr>
      <w:tr w:rsidR="00620953" w:rsidTr="00BD03AD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0953" w:rsidRDefault="00620953" w:rsidP="00D669EC"/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0953" w:rsidRDefault="00620953" w:rsidP="00D669EC"/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0953" w:rsidRDefault="00620953" w:rsidP="00D669EC"/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0953" w:rsidRDefault="00620953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620953" w:rsidRDefault="00620953" w:rsidP="00D669EC"/>
        </w:tc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0953" w:rsidRDefault="00620953" w:rsidP="00D669EC"/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0953" w:rsidRDefault="00620953" w:rsidP="00D669E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0953" w:rsidRDefault="00620953" w:rsidP="00135D98">
            <w:pPr>
              <w:jc w:val="center"/>
            </w:pP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0953" w:rsidRDefault="00620953" w:rsidP="00D669EC"/>
        </w:tc>
      </w:tr>
      <w:tr w:rsidR="00620953" w:rsidTr="00BD03AD">
        <w:trPr>
          <w:trHeight w:val="242"/>
        </w:trPr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0953" w:rsidRDefault="00620953" w:rsidP="00D669EC"/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0953" w:rsidRDefault="00620953" w:rsidP="00D669EC"/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0953" w:rsidRDefault="00620953" w:rsidP="00D669EC"/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0953" w:rsidRDefault="00620953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620953" w:rsidRDefault="00620953" w:rsidP="00D669EC"/>
        </w:tc>
        <w:tc>
          <w:tcPr>
            <w:tcW w:w="53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20953" w:rsidRDefault="00620953" w:rsidP="00D669EC"/>
        </w:tc>
      </w:tr>
      <w:tr w:rsidR="00620953" w:rsidTr="00EF26E5">
        <w:trPr>
          <w:trHeight w:val="846"/>
        </w:trPr>
        <w:tc>
          <w:tcPr>
            <w:tcW w:w="549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620953" w:rsidRPr="00EF26E5" w:rsidRDefault="00620953" w:rsidP="00EF26E5">
            <w:pPr>
              <w:rPr>
                <w:b/>
              </w:rPr>
            </w:pPr>
            <w:r w:rsidRPr="00EF26E5">
              <w:rPr>
                <w:b/>
              </w:rPr>
              <w:t>Program Notes</w:t>
            </w:r>
          </w:p>
          <w:p w:rsidR="00620953" w:rsidRDefault="00620953" w:rsidP="00EF26E5"/>
        </w:tc>
        <w:tc>
          <w:tcPr>
            <w:tcW w:w="53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20953" w:rsidRDefault="00620953" w:rsidP="00BD03AD"/>
        </w:tc>
      </w:tr>
      <w:tr w:rsidR="00620953" w:rsidTr="00A86218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0953" w:rsidRDefault="00620953" w:rsidP="00D669EC"/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0953" w:rsidRDefault="00620953" w:rsidP="00D669EC"/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0953" w:rsidRDefault="00620953" w:rsidP="00D669EC"/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0953" w:rsidRDefault="00620953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620953" w:rsidRDefault="00620953" w:rsidP="00D669EC"/>
        </w:tc>
        <w:tc>
          <w:tcPr>
            <w:tcW w:w="531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20953" w:rsidRDefault="00620953" w:rsidP="00D669EC"/>
        </w:tc>
      </w:tr>
    </w:tbl>
    <w:p w:rsidR="00D669EC" w:rsidRPr="00D669EC" w:rsidRDefault="00D669EC" w:rsidP="00A86218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F1F" w:rsidRDefault="00C17F1F" w:rsidP="00FB0483">
      <w:r>
        <w:separator/>
      </w:r>
    </w:p>
  </w:endnote>
  <w:endnote w:type="continuationSeparator" w:id="0">
    <w:p w:rsidR="00C17F1F" w:rsidRDefault="00C17F1F" w:rsidP="00FB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F1F" w:rsidRDefault="00C17F1F" w:rsidP="00FB0483">
      <w:r>
        <w:separator/>
      </w:r>
    </w:p>
  </w:footnote>
  <w:footnote w:type="continuationSeparator" w:id="0">
    <w:p w:rsidR="00C17F1F" w:rsidRDefault="00C17F1F" w:rsidP="00FB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9EC"/>
    <w:rsid w:val="00014D00"/>
    <w:rsid w:val="0001554E"/>
    <w:rsid w:val="00024EEB"/>
    <w:rsid w:val="00031B33"/>
    <w:rsid w:val="0003207A"/>
    <w:rsid w:val="00040E9A"/>
    <w:rsid w:val="000631EE"/>
    <w:rsid w:val="00063914"/>
    <w:rsid w:val="00087B57"/>
    <w:rsid w:val="000949E0"/>
    <w:rsid w:val="000A5235"/>
    <w:rsid w:val="000B521A"/>
    <w:rsid w:val="000C30E2"/>
    <w:rsid w:val="000C52BF"/>
    <w:rsid w:val="000C738D"/>
    <w:rsid w:val="000D1EB4"/>
    <w:rsid w:val="000D7E40"/>
    <w:rsid w:val="000E7437"/>
    <w:rsid w:val="000F3B98"/>
    <w:rsid w:val="000F4248"/>
    <w:rsid w:val="00101371"/>
    <w:rsid w:val="001112C6"/>
    <w:rsid w:val="001130AB"/>
    <w:rsid w:val="00113E40"/>
    <w:rsid w:val="00123576"/>
    <w:rsid w:val="00134B76"/>
    <w:rsid w:val="00135D98"/>
    <w:rsid w:val="001422AF"/>
    <w:rsid w:val="00155B8D"/>
    <w:rsid w:val="00162B4D"/>
    <w:rsid w:val="00176D6B"/>
    <w:rsid w:val="00181641"/>
    <w:rsid w:val="001B1016"/>
    <w:rsid w:val="001B1961"/>
    <w:rsid w:val="001B3FED"/>
    <w:rsid w:val="001D1746"/>
    <w:rsid w:val="001D4943"/>
    <w:rsid w:val="001D4D7F"/>
    <w:rsid w:val="001D5928"/>
    <w:rsid w:val="001F351A"/>
    <w:rsid w:val="00200323"/>
    <w:rsid w:val="00207D8B"/>
    <w:rsid w:val="00222137"/>
    <w:rsid w:val="00224A56"/>
    <w:rsid w:val="00227B2B"/>
    <w:rsid w:val="0025383F"/>
    <w:rsid w:val="0025439F"/>
    <w:rsid w:val="00285F0D"/>
    <w:rsid w:val="002A5DEE"/>
    <w:rsid w:val="002A5E48"/>
    <w:rsid w:val="002A636E"/>
    <w:rsid w:val="002A72B3"/>
    <w:rsid w:val="002B2707"/>
    <w:rsid w:val="002B5517"/>
    <w:rsid w:val="002C7A18"/>
    <w:rsid w:val="002D29F5"/>
    <w:rsid w:val="002D6087"/>
    <w:rsid w:val="002D7300"/>
    <w:rsid w:val="002E4EB3"/>
    <w:rsid w:val="00324B99"/>
    <w:rsid w:val="003329DB"/>
    <w:rsid w:val="00346FDB"/>
    <w:rsid w:val="00350682"/>
    <w:rsid w:val="00370683"/>
    <w:rsid w:val="003A12E5"/>
    <w:rsid w:val="003A1859"/>
    <w:rsid w:val="003A3826"/>
    <w:rsid w:val="003A4EB0"/>
    <w:rsid w:val="003A6B2A"/>
    <w:rsid w:val="003B0A27"/>
    <w:rsid w:val="003C4093"/>
    <w:rsid w:val="003D1121"/>
    <w:rsid w:val="003D3811"/>
    <w:rsid w:val="003D7060"/>
    <w:rsid w:val="003E5928"/>
    <w:rsid w:val="003F1D84"/>
    <w:rsid w:val="003F2779"/>
    <w:rsid w:val="003F49E7"/>
    <w:rsid w:val="003F5ED9"/>
    <w:rsid w:val="00400C44"/>
    <w:rsid w:val="00416EAD"/>
    <w:rsid w:val="00434A88"/>
    <w:rsid w:val="00441441"/>
    <w:rsid w:val="004474C7"/>
    <w:rsid w:val="00473F85"/>
    <w:rsid w:val="004B1D2B"/>
    <w:rsid w:val="004C1BBD"/>
    <w:rsid w:val="004C5E46"/>
    <w:rsid w:val="004D58B1"/>
    <w:rsid w:val="004D7B6B"/>
    <w:rsid w:val="004D7C5A"/>
    <w:rsid w:val="004E0729"/>
    <w:rsid w:val="004E57AE"/>
    <w:rsid w:val="004E7A1B"/>
    <w:rsid w:val="005010A7"/>
    <w:rsid w:val="00502A13"/>
    <w:rsid w:val="00524EC3"/>
    <w:rsid w:val="00527A15"/>
    <w:rsid w:val="00546CD8"/>
    <w:rsid w:val="00552601"/>
    <w:rsid w:val="00570EAE"/>
    <w:rsid w:val="00575453"/>
    <w:rsid w:val="0057602A"/>
    <w:rsid w:val="005A0610"/>
    <w:rsid w:val="005B1D6F"/>
    <w:rsid w:val="005B2B39"/>
    <w:rsid w:val="005B532E"/>
    <w:rsid w:val="005C4C0E"/>
    <w:rsid w:val="005E258F"/>
    <w:rsid w:val="005E2DED"/>
    <w:rsid w:val="005E79D5"/>
    <w:rsid w:val="005F1E37"/>
    <w:rsid w:val="005F4CB3"/>
    <w:rsid w:val="00604E33"/>
    <w:rsid w:val="00613CA9"/>
    <w:rsid w:val="0061543E"/>
    <w:rsid w:val="00620953"/>
    <w:rsid w:val="00634BD7"/>
    <w:rsid w:val="00637EFE"/>
    <w:rsid w:val="00637F9F"/>
    <w:rsid w:val="006426F4"/>
    <w:rsid w:val="00643AE9"/>
    <w:rsid w:val="00652DD8"/>
    <w:rsid w:val="006648D7"/>
    <w:rsid w:val="00670836"/>
    <w:rsid w:val="00674DEB"/>
    <w:rsid w:val="006761BE"/>
    <w:rsid w:val="0068090C"/>
    <w:rsid w:val="006818CA"/>
    <w:rsid w:val="00683C28"/>
    <w:rsid w:val="00684077"/>
    <w:rsid w:val="00697B92"/>
    <w:rsid w:val="006A017C"/>
    <w:rsid w:val="006C266D"/>
    <w:rsid w:val="006C5E67"/>
    <w:rsid w:val="006D74E8"/>
    <w:rsid w:val="006E43FE"/>
    <w:rsid w:val="00706B72"/>
    <w:rsid w:val="00710338"/>
    <w:rsid w:val="00713BC7"/>
    <w:rsid w:val="00715740"/>
    <w:rsid w:val="00717785"/>
    <w:rsid w:val="007310DA"/>
    <w:rsid w:val="00733FA3"/>
    <w:rsid w:val="00743B8B"/>
    <w:rsid w:val="007449AA"/>
    <w:rsid w:val="00760949"/>
    <w:rsid w:val="00775AF6"/>
    <w:rsid w:val="0078687C"/>
    <w:rsid w:val="00786C40"/>
    <w:rsid w:val="007C5A30"/>
    <w:rsid w:val="007D03EE"/>
    <w:rsid w:val="007D09DC"/>
    <w:rsid w:val="007E06AD"/>
    <w:rsid w:val="007F3EC3"/>
    <w:rsid w:val="00801D19"/>
    <w:rsid w:val="00830986"/>
    <w:rsid w:val="00831F44"/>
    <w:rsid w:val="00853311"/>
    <w:rsid w:val="0086329E"/>
    <w:rsid w:val="00873450"/>
    <w:rsid w:val="008A0A30"/>
    <w:rsid w:val="008E78AA"/>
    <w:rsid w:val="008F6FBB"/>
    <w:rsid w:val="008F776C"/>
    <w:rsid w:val="00901E6C"/>
    <w:rsid w:val="0092337E"/>
    <w:rsid w:val="00931E10"/>
    <w:rsid w:val="00956999"/>
    <w:rsid w:val="00972446"/>
    <w:rsid w:val="00974514"/>
    <w:rsid w:val="009865E6"/>
    <w:rsid w:val="00993D6F"/>
    <w:rsid w:val="009C703F"/>
    <w:rsid w:val="009D5931"/>
    <w:rsid w:val="009D6C07"/>
    <w:rsid w:val="009F21A2"/>
    <w:rsid w:val="00A03AA1"/>
    <w:rsid w:val="00A07141"/>
    <w:rsid w:val="00A1225B"/>
    <w:rsid w:val="00A14A46"/>
    <w:rsid w:val="00A1619A"/>
    <w:rsid w:val="00A24A5A"/>
    <w:rsid w:val="00A34C74"/>
    <w:rsid w:val="00A47C1A"/>
    <w:rsid w:val="00A6473F"/>
    <w:rsid w:val="00A74DA2"/>
    <w:rsid w:val="00A803D6"/>
    <w:rsid w:val="00A851A1"/>
    <w:rsid w:val="00A86218"/>
    <w:rsid w:val="00A9136D"/>
    <w:rsid w:val="00A9430F"/>
    <w:rsid w:val="00A96A6A"/>
    <w:rsid w:val="00AC1B4C"/>
    <w:rsid w:val="00AE3417"/>
    <w:rsid w:val="00AE636E"/>
    <w:rsid w:val="00AF2D56"/>
    <w:rsid w:val="00B0299B"/>
    <w:rsid w:val="00B12D4A"/>
    <w:rsid w:val="00B13E2A"/>
    <w:rsid w:val="00B16831"/>
    <w:rsid w:val="00B20F7F"/>
    <w:rsid w:val="00B26B82"/>
    <w:rsid w:val="00B5362D"/>
    <w:rsid w:val="00B8033A"/>
    <w:rsid w:val="00B8730B"/>
    <w:rsid w:val="00B87476"/>
    <w:rsid w:val="00B87F7D"/>
    <w:rsid w:val="00BA77A2"/>
    <w:rsid w:val="00BD03AD"/>
    <w:rsid w:val="00BD3DA9"/>
    <w:rsid w:val="00BE0E8A"/>
    <w:rsid w:val="00BE1019"/>
    <w:rsid w:val="00BF25A4"/>
    <w:rsid w:val="00BF7069"/>
    <w:rsid w:val="00C00A27"/>
    <w:rsid w:val="00C17F1F"/>
    <w:rsid w:val="00C2194D"/>
    <w:rsid w:val="00C27F3E"/>
    <w:rsid w:val="00C31429"/>
    <w:rsid w:val="00C42CBA"/>
    <w:rsid w:val="00C531A7"/>
    <w:rsid w:val="00C531C1"/>
    <w:rsid w:val="00C65F57"/>
    <w:rsid w:val="00C77A2D"/>
    <w:rsid w:val="00C8438F"/>
    <w:rsid w:val="00C847A7"/>
    <w:rsid w:val="00C8637F"/>
    <w:rsid w:val="00CA5CB4"/>
    <w:rsid w:val="00CB3FF5"/>
    <w:rsid w:val="00CB5607"/>
    <w:rsid w:val="00CD7D66"/>
    <w:rsid w:val="00CF713C"/>
    <w:rsid w:val="00D327EE"/>
    <w:rsid w:val="00D574DA"/>
    <w:rsid w:val="00D577C8"/>
    <w:rsid w:val="00D669EC"/>
    <w:rsid w:val="00D7178D"/>
    <w:rsid w:val="00D77F17"/>
    <w:rsid w:val="00D84030"/>
    <w:rsid w:val="00D9403D"/>
    <w:rsid w:val="00D94880"/>
    <w:rsid w:val="00D94F03"/>
    <w:rsid w:val="00DD7A0E"/>
    <w:rsid w:val="00E13389"/>
    <w:rsid w:val="00E14680"/>
    <w:rsid w:val="00E22A0C"/>
    <w:rsid w:val="00E23253"/>
    <w:rsid w:val="00E32662"/>
    <w:rsid w:val="00E4507B"/>
    <w:rsid w:val="00E503B3"/>
    <w:rsid w:val="00E5732B"/>
    <w:rsid w:val="00E619DC"/>
    <w:rsid w:val="00E6510D"/>
    <w:rsid w:val="00E657C3"/>
    <w:rsid w:val="00E70866"/>
    <w:rsid w:val="00E718E8"/>
    <w:rsid w:val="00E92CC2"/>
    <w:rsid w:val="00EA3C05"/>
    <w:rsid w:val="00EC6105"/>
    <w:rsid w:val="00EE7A71"/>
    <w:rsid w:val="00EF26E5"/>
    <w:rsid w:val="00F07905"/>
    <w:rsid w:val="00F22433"/>
    <w:rsid w:val="00F240FA"/>
    <w:rsid w:val="00F36E67"/>
    <w:rsid w:val="00F41C69"/>
    <w:rsid w:val="00F5136C"/>
    <w:rsid w:val="00F52276"/>
    <w:rsid w:val="00F54ADF"/>
    <w:rsid w:val="00F5547F"/>
    <w:rsid w:val="00F559F1"/>
    <w:rsid w:val="00F563CB"/>
    <w:rsid w:val="00F7004E"/>
    <w:rsid w:val="00F707E9"/>
    <w:rsid w:val="00FB0483"/>
    <w:rsid w:val="00FB2216"/>
    <w:rsid w:val="00FB5CFA"/>
    <w:rsid w:val="00FD58D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AF63B822-51FF-4A31-97CE-42C6DB0AD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Documentv2.dotx</Template>
  <TotalTime>8</TotalTime>
  <Pages>1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2227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 </cp:lastModifiedBy>
  <cp:revision>8</cp:revision>
  <cp:lastPrinted>2015-05-15T19:38:00Z</cp:lastPrinted>
  <dcterms:created xsi:type="dcterms:W3CDTF">2015-05-15T20:31:00Z</dcterms:created>
  <dcterms:modified xsi:type="dcterms:W3CDTF">2015-05-15T20:40:00Z</dcterms:modified>
</cp:coreProperties>
</file>