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108" w:type="dxa"/>
        <w:tblLook w:val="04A0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EF26E5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DEGREE TYPE / NAME (</w:t>
      </w:r>
      <w:r w:rsidR="006869FE">
        <w:rPr>
          <w:sz w:val="36"/>
          <w:szCs w:val="36"/>
        </w:rPr>
        <w:t>AA-DENT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6E433C" w:rsidP="00D669EC">
            <w:r>
              <w:t>Dr. Jim Sheetz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6E433C" w:rsidP="00EF26E5">
            <w:r>
              <w:t>jsheetz@gulfcoast.edu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6E433C" w:rsidP="00D669EC">
            <w:r>
              <w:t>850-769-1551 ext. 2859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034FFF" w:rsidP="005E258F">
            <w:r>
              <w:t>BSC2010</w:t>
            </w:r>
          </w:p>
        </w:tc>
        <w:tc>
          <w:tcPr>
            <w:tcW w:w="1620" w:type="dxa"/>
            <w:vAlign w:val="center"/>
          </w:tcPr>
          <w:p w:rsidR="003F5ED9" w:rsidRDefault="00381CDF" w:rsidP="005E258F">
            <w:r>
              <w:t xml:space="preserve">Biology for Science Majors </w:t>
            </w:r>
            <w:r w:rsidR="00034FFF">
              <w:t>I</w:t>
            </w:r>
          </w:p>
        </w:tc>
        <w:tc>
          <w:tcPr>
            <w:tcW w:w="810" w:type="dxa"/>
            <w:vAlign w:val="center"/>
          </w:tcPr>
          <w:p w:rsidR="003F5ED9" w:rsidRDefault="00034FFF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034FFF" w:rsidP="005E258F">
            <w:r>
              <w:t>P-</w:t>
            </w:r>
            <w:r w:rsidR="009811F6">
              <w:t xml:space="preserve"> </w:t>
            </w:r>
            <w:r>
              <w:t>CHM</w:t>
            </w:r>
            <w:r w:rsidR="009811F6">
              <w:t>1040</w:t>
            </w:r>
          </w:p>
          <w:p w:rsidR="009811F6" w:rsidRDefault="009811F6" w:rsidP="005E258F">
            <w:r>
              <w:t>C- BSC2010L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441207" w:rsidP="003F2779">
            <w:r>
              <w:t>BSC2011</w:t>
            </w:r>
          </w:p>
        </w:tc>
        <w:tc>
          <w:tcPr>
            <w:tcW w:w="1350" w:type="dxa"/>
            <w:vAlign w:val="center"/>
          </w:tcPr>
          <w:p w:rsidR="003F5ED9" w:rsidRDefault="00441207" w:rsidP="003F2779">
            <w:r>
              <w:t>Biology for Science Majors II</w:t>
            </w:r>
          </w:p>
        </w:tc>
        <w:tc>
          <w:tcPr>
            <w:tcW w:w="810" w:type="dxa"/>
            <w:vAlign w:val="center"/>
          </w:tcPr>
          <w:p w:rsidR="003F5ED9" w:rsidRDefault="00441207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FB0926" w:rsidP="003F2779">
            <w:r>
              <w:t>P-BSC</w:t>
            </w:r>
            <w:r w:rsidR="00441207">
              <w:t>2010</w:t>
            </w:r>
          </w:p>
          <w:p w:rsidR="00441207" w:rsidRDefault="00FB0926" w:rsidP="003F2779">
            <w:r>
              <w:t>C-BSC</w:t>
            </w:r>
            <w:r w:rsidR="00441207">
              <w:t>2011L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9811F6" w:rsidP="003F2779">
            <w:r>
              <w:t>BSC2010L</w:t>
            </w:r>
          </w:p>
        </w:tc>
        <w:tc>
          <w:tcPr>
            <w:tcW w:w="1620" w:type="dxa"/>
            <w:vAlign w:val="center"/>
          </w:tcPr>
          <w:p w:rsidR="003F5ED9" w:rsidRDefault="00381CDF" w:rsidP="003F2779">
            <w:r>
              <w:t xml:space="preserve">Biology for Science Major </w:t>
            </w:r>
            <w:r w:rsidR="009811F6">
              <w:t>I-Lab</w:t>
            </w:r>
          </w:p>
        </w:tc>
        <w:tc>
          <w:tcPr>
            <w:tcW w:w="810" w:type="dxa"/>
            <w:vAlign w:val="center"/>
          </w:tcPr>
          <w:p w:rsidR="003F5ED9" w:rsidRDefault="009811F6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9811F6" w:rsidP="003F2779">
            <w:r>
              <w:t>C- BSC2010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441207" w:rsidP="003F2779">
            <w:r>
              <w:t>BSC2011L</w:t>
            </w:r>
          </w:p>
        </w:tc>
        <w:tc>
          <w:tcPr>
            <w:tcW w:w="1350" w:type="dxa"/>
            <w:vAlign w:val="center"/>
          </w:tcPr>
          <w:p w:rsidR="003F5ED9" w:rsidRDefault="00441207" w:rsidP="003F2779">
            <w:r>
              <w:t>Biology for Science Major II Lab</w:t>
            </w:r>
          </w:p>
        </w:tc>
        <w:tc>
          <w:tcPr>
            <w:tcW w:w="810" w:type="dxa"/>
            <w:vAlign w:val="center"/>
          </w:tcPr>
          <w:p w:rsidR="003F5ED9" w:rsidRDefault="00441207" w:rsidP="003F2779">
            <w:pPr>
              <w:jc w:val="center"/>
            </w:pPr>
            <w:r>
              <w:t>1</w:t>
            </w:r>
          </w:p>
        </w:tc>
        <w:tc>
          <w:tcPr>
            <w:tcW w:w="1440" w:type="dxa"/>
            <w:vAlign w:val="center"/>
          </w:tcPr>
          <w:p w:rsidR="003F5ED9" w:rsidRDefault="00FB0926" w:rsidP="003F2779">
            <w:r>
              <w:t>C-BSC</w:t>
            </w:r>
            <w:r w:rsidR="00441207">
              <w:t>2011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9811F6" w:rsidP="003F2779">
            <w:r>
              <w:t>CHM1045</w:t>
            </w:r>
          </w:p>
        </w:tc>
        <w:tc>
          <w:tcPr>
            <w:tcW w:w="1620" w:type="dxa"/>
            <w:vAlign w:val="center"/>
          </w:tcPr>
          <w:p w:rsidR="003F5ED9" w:rsidRDefault="009811F6" w:rsidP="003F2779">
            <w:r>
              <w:t>General Chemistry</w:t>
            </w:r>
          </w:p>
        </w:tc>
        <w:tc>
          <w:tcPr>
            <w:tcW w:w="810" w:type="dxa"/>
            <w:vAlign w:val="center"/>
          </w:tcPr>
          <w:p w:rsidR="003F5ED9" w:rsidRDefault="009811F6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9811F6" w:rsidP="003F2779">
            <w:r>
              <w:t>P- CHM1040</w:t>
            </w:r>
          </w:p>
          <w:p w:rsidR="009811F6" w:rsidRDefault="009811F6" w:rsidP="003F2779">
            <w:r>
              <w:t>P-MAC1105</w:t>
            </w:r>
          </w:p>
          <w:p w:rsidR="009811F6" w:rsidRDefault="009811F6" w:rsidP="003F2779">
            <w:r>
              <w:t>C- CHM1045L</w:t>
            </w:r>
          </w:p>
          <w:p w:rsidR="009811F6" w:rsidRDefault="009811F6" w:rsidP="003F2779">
            <w:r>
              <w:t>C- MAC1140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FB0926" w:rsidP="003F2779">
            <w:r>
              <w:t>CHM1046</w:t>
            </w:r>
          </w:p>
        </w:tc>
        <w:tc>
          <w:tcPr>
            <w:tcW w:w="1350" w:type="dxa"/>
            <w:vAlign w:val="center"/>
          </w:tcPr>
          <w:p w:rsidR="003F5ED9" w:rsidRDefault="00FB0926" w:rsidP="003F2779">
            <w:r>
              <w:t xml:space="preserve">Chemistry with </w:t>
            </w:r>
            <w:proofErr w:type="spellStart"/>
            <w:r>
              <w:t>Qual</w:t>
            </w:r>
            <w:proofErr w:type="spellEnd"/>
            <w:r>
              <w:t xml:space="preserve"> Analysis</w:t>
            </w:r>
          </w:p>
        </w:tc>
        <w:tc>
          <w:tcPr>
            <w:tcW w:w="810" w:type="dxa"/>
            <w:vAlign w:val="center"/>
          </w:tcPr>
          <w:p w:rsidR="003F5ED9" w:rsidRDefault="00FB0926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FB0926" w:rsidP="003F2779">
            <w:r>
              <w:t>P-MAC1140</w:t>
            </w:r>
          </w:p>
          <w:p w:rsidR="00FB0926" w:rsidRDefault="00FB0926" w:rsidP="003F2779">
            <w:r>
              <w:t>P-CHM1045</w:t>
            </w:r>
          </w:p>
          <w:p w:rsidR="00FB0926" w:rsidRDefault="00FB0926" w:rsidP="003F2779">
            <w:r>
              <w:t>C-CHM1046L</w:t>
            </w:r>
          </w:p>
        </w:tc>
      </w:tr>
      <w:tr w:rsidR="003F5ED9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381CDF" w:rsidP="003F2779">
            <w:r>
              <w:t>CHM1045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381CDF" w:rsidP="003F2779">
            <w:r>
              <w:t>General Chemistry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381CD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381CDF" w:rsidP="003F2779">
            <w:r>
              <w:t>C- CHM1045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FB0926" w:rsidP="003F2779">
            <w:r>
              <w:t>CHM1046L</w:t>
            </w:r>
          </w:p>
        </w:tc>
        <w:tc>
          <w:tcPr>
            <w:tcW w:w="1350" w:type="dxa"/>
            <w:vAlign w:val="center"/>
          </w:tcPr>
          <w:p w:rsidR="003F5ED9" w:rsidRDefault="00FB0926" w:rsidP="003F2779">
            <w:r>
              <w:t xml:space="preserve">Chemistry with </w:t>
            </w:r>
            <w:proofErr w:type="spellStart"/>
            <w:r>
              <w:t>Qual</w:t>
            </w:r>
            <w:proofErr w:type="spellEnd"/>
            <w:r>
              <w:t xml:space="preserve"> Anal Lab</w:t>
            </w:r>
          </w:p>
        </w:tc>
        <w:tc>
          <w:tcPr>
            <w:tcW w:w="810" w:type="dxa"/>
            <w:vAlign w:val="center"/>
          </w:tcPr>
          <w:p w:rsidR="003F5ED9" w:rsidRDefault="00FB0926" w:rsidP="003F2779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3F5ED9" w:rsidRDefault="00FB0926" w:rsidP="003F2779">
            <w:r>
              <w:t>C-CHM1046</w:t>
            </w:r>
          </w:p>
        </w:tc>
      </w:tr>
      <w:tr w:rsidR="00B21A4A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B21A4A" w:rsidRDefault="00B21A4A" w:rsidP="005B640D">
            <w:r>
              <w:t>ENC1101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B21A4A" w:rsidRDefault="00B21A4A" w:rsidP="005B640D">
            <w:r>
              <w:t>English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21A4A" w:rsidRDefault="00B21A4A" w:rsidP="005B640D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21A4A" w:rsidRDefault="00B21A4A" w:rsidP="003F2779"/>
          <w:p w:rsidR="00B21A4A" w:rsidRDefault="00B21A4A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1A4A" w:rsidRDefault="00B21A4A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21A4A" w:rsidRDefault="00B21A4A" w:rsidP="003F2779">
            <w:r>
              <w:t>MAC1114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>
            <w:r>
              <w:t>Trigonometry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/>
        </w:tc>
      </w:tr>
      <w:tr w:rsidR="00B21A4A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B21A4A" w:rsidRDefault="00B21A4A" w:rsidP="005B640D">
            <w:r>
              <w:t>HUM-I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B21A4A" w:rsidRDefault="00B21A4A" w:rsidP="005B640D">
            <w:r>
              <w:t>"CHOICE"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21A4A" w:rsidRDefault="00B21A4A" w:rsidP="005B640D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21A4A" w:rsidRDefault="00B21A4A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1A4A" w:rsidRDefault="00B21A4A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21A4A" w:rsidRDefault="00B21A4A" w:rsidP="003F2779">
            <w:r>
              <w:t>ENC1102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>
            <w:r>
              <w:t>English 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>
            <w:r>
              <w:t>P-ENC1101</w:t>
            </w:r>
          </w:p>
        </w:tc>
      </w:tr>
      <w:tr w:rsidR="00B21A4A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B21A4A" w:rsidRDefault="00B21A4A" w:rsidP="00365A53"/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B21A4A" w:rsidRDefault="00B21A4A" w:rsidP="00365A53">
            <w:r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21A4A" w:rsidRDefault="00B21A4A" w:rsidP="00365A53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21A4A" w:rsidRDefault="00B21A4A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1A4A" w:rsidRDefault="00B21A4A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21A4A" w:rsidRDefault="00B21A4A" w:rsidP="003F2779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21A4A" w:rsidRDefault="00B21A4A" w:rsidP="00A3742D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21A4A" w:rsidRDefault="00B21A4A" w:rsidP="00A3742D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B21A4A" w:rsidRDefault="00B21A4A" w:rsidP="003F2779"/>
        </w:tc>
      </w:tr>
      <w:tr w:rsidR="00B21A4A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>
            <w:pPr>
              <w:jc w:val="center"/>
            </w:pPr>
            <w: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>
            <w:pPr>
              <w:jc w:val="center"/>
            </w:pPr>
            <w: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A4A" w:rsidRDefault="00B21A4A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001B12" w:rsidP="00B647B5">
            <w:r>
              <w:t>CHM2210</w:t>
            </w:r>
          </w:p>
        </w:tc>
        <w:tc>
          <w:tcPr>
            <w:tcW w:w="1584" w:type="dxa"/>
            <w:vAlign w:val="center"/>
          </w:tcPr>
          <w:p w:rsidR="00E4507B" w:rsidRDefault="00001B12" w:rsidP="00B647B5">
            <w:r>
              <w:t>Organic Chemistry I</w:t>
            </w:r>
          </w:p>
        </w:tc>
        <w:tc>
          <w:tcPr>
            <w:tcW w:w="864" w:type="dxa"/>
            <w:vAlign w:val="center"/>
          </w:tcPr>
          <w:p w:rsidR="00E4507B" w:rsidRDefault="00001B12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001B12" w:rsidP="00B647B5">
            <w:r>
              <w:t>P-CHM1046</w:t>
            </w:r>
          </w:p>
          <w:p w:rsidR="00001B12" w:rsidRDefault="00001B12" w:rsidP="00B647B5">
            <w:r>
              <w:t>C-CHM2210L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D92C6E" w:rsidP="00E4507B">
            <w:r>
              <w:t>CHM2211</w:t>
            </w:r>
          </w:p>
        </w:tc>
        <w:tc>
          <w:tcPr>
            <w:tcW w:w="1350" w:type="dxa"/>
            <w:vAlign w:val="center"/>
          </w:tcPr>
          <w:p w:rsidR="00E4507B" w:rsidRDefault="00D92C6E" w:rsidP="00E4507B">
            <w:r>
              <w:t>Organic Chemistry II</w:t>
            </w:r>
          </w:p>
        </w:tc>
        <w:tc>
          <w:tcPr>
            <w:tcW w:w="810" w:type="dxa"/>
            <w:vAlign w:val="center"/>
          </w:tcPr>
          <w:p w:rsidR="00E4507B" w:rsidRDefault="00D92C6E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E4507B" w:rsidRDefault="00D92C6E" w:rsidP="00E4507B">
            <w:r>
              <w:t>P-CHM2210</w:t>
            </w:r>
          </w:p>
          <w:p w:rsidR="00D92C6E" w:rsidRDefault="00D92C6E" w:rsidP="00E4507B">
            <w:r>
              <w:t>C- CHM2211L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001B12" w:rsidP="00B647B5">
            <w:r>
              <w:t>CHM2210L</w:t>
            </w:r>
          </w:p>
        </w:tc>
        <w:tc>
          <w:tcPr>
            <w:tcW w:w="1584" w:type="dxa"/>
            <w:vAlign w:val="center"/>
          </w:tcPr>
          <w:p w:rsidR="00E4507B" w:rsidRDefault="00001B12" w:rsidP="00B647B5">
            <w:r>
              <w:t>Organic Chemistry I Lab</w:t>
            </w:r>
          </w:p>
        </w:tc>
        <w:tc>
          <w:tcPr>
            <w:tcW w:w="864" w:type="dxa"/>
            <w:vAlign w:val="center"/>
          </w:tcPr>
          <w:p w:rsidR="00E4507B" w:rsidRDefault="00001B12" w:rsidP="00B647B5">
            <w:pPr>
              <w:jc w:val="center"/>
            </w:pPr>
            <w: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D92C6E" w:rsidP="00B647B5">
            <w:r>
              <w:t>C- CHM2210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D92C6E" w:rsidP="00E4507B">
            <w:r>
              <w:t>CHM2211L</w:t>
            </w:r>
          </w:p>
        </w:tc>
        <w:tc>
          <w:tcPr>
            <w:tcW w:w="1350" w:type="dxa"/>
            <w:vAlign w:val="center"/>
          </w:tcPr>
          <w:p w:rsidR="00E4507B" w:rsidRDefault="00D92C6E" w:rsidP="00E4507B">
            <w:r>
              <w:t>Organic Chemistry II Lab</w:t>
            </w:r>
          </w:p>
        </w:tc>
        <w:tc>
          <w:tcPr>
            <w:tcW w:w="810" w:type="dxa"/>
            <w:vAlign w:val="center"/>
          </w:tcPr>
          <w:p w:rsidR="00E4507B" w:rsidRDefault="00D92C6E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E4507B" w:rsidRDefault="00D92C6E" w:rsidP="00E4507B">
            <w:r>
              <w:t>C- CHM2211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D92C6E" w:rsidP="00B647B5">
            <w:r>
              <w:t>MAC2311</w:t>
            </w:r>
          </w:p>
        </w:tc>
        <w:tc>
          <w:tcPr>
            <w:tcW w:w="1584" w:type="dxa"/>
            <w:vAlign w:val="center"/>
          </w:tcPr>
          <w:p w:rsidR="00E4507B" w:rsidRDefault="00D92C6E" w:rsidP="00B647B5">
            <w:r>
              <w:t>Calculus I</w:t>
            </w:r>
          </w:p>
        </w:tc>
        <w:tc>
          <w:tcPr>
            <w:tcW w:w="864" w:type="dxa"/>
            <w:vAlign w:val="center"/>
          </w:tcPr>
          <w:p w:rsidR="00E4507B" w:rsidRDefault="00D92C6E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D92C6E" w:rsidP="00B647B5">
            <w:r>
              <w:t>P-MAC1140</w:t>
            </w:r>
          </w:p>
          <w:p w:rsidR="00D92C6E" w:rsidRDefault="00D92C6E" w:rsidP="00B647B5">
            <w:r>
              <w:t>P-MAC1114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FE0415" w:rsidP="00E4507B">
            <w:bookmarkStart w:id="0" w:name="_GoBack"/>
            <w:bookmarkEnd w:id="0"/>
            <w:r>
              <w:t>PSY2012 or</w:t>
            </w:r>
          </w:p>
          <w:p w:rsidR="00FE0415" w:rsidRDefault="00FE0415" w:rsidP="00E4507B">
            <w:r>
              <w:t>SYG2000</w:t>
            </w:r>
          </w:p>
        </w:tc>
        <w:tc>
          <w:tcPr>
            <w:tcW w:w="1350" w:type="dxa"/>
            <w:vAlign w:val="center"/>
          </w:tcPr>
          <w:p w:rsidR="00FE0415" w:rsidRDefault="00FE0415" w:rsidP="00E4507B">
            <w:r>
              <w:t>Psychology</w:t>
            </w:r>
          </w:p>
          <w:p w:rsidR="00E4507B" w:rsidRDefault="00FE0415" w:rsidP="00E4507B">
            <w:r>
              <w:t>Sociology</w:t>
            </w:r>
          </w:p>
        </w:tc>
        <w:tc>
          <w:tcPr>
            <w:tcW w:w="810" w:type="dxa"/>
            <w:vAlign w:val="center"/>
          </w:tcPr>
          <w:p w:rsidR="00E4507B" w:rsidRDefault="00FE0415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6E433C" w:rsidTr="00207D8B">
        <w:tc>
          <w:tcPr>
            <w:tcW w:w="1116" w:type="dxa"/>
            <w:vAlign w:val="center"/>
          </w:tcPr>
          <w:p w:rsidR="006E433C" w:rsidRDefault="006E433C" w:rsidP="00D954E9">
            <w:r>
              <w:t>EUH1000 or 1001</w:t>
            </w:r>
          </w:p>
        </w:tc>
        <w:tc>
          <w:tcPr>
            <w:tcW w:w="1584" w:type="dxa"/>
            <w:vAlign w:val="center"/>
          </w:tcPr>
          <w:p w:rsidR="006E433C" w:rsidRDefault="006E433C" w:rsidP="00D954E9">
            <w:r>
              <w:t>Western Civilization</w:t>
            </w:r>
          </w:p>
        </w:tc>
        <w:tc>
          <w:tcPr>
            <w:tcW w:w="864" w:type="dxa"/>
            <w:vAlign w:val="center"/>
          </w:tcPr>
          <w:p w:rsidR="006E433C" w:rsidRDefault="006E433C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6E433C" w:rsidRDefault="006E433C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433C" w:rsidRDefault="006E433C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6E433C" w:rsidRDefault="006E433C" w:rsidP="00E4507B">
            <w:r>
              <w:t>POS2041</w:t>
            </w:r>
          </w:p>
        </w:tc>
        <w:tc>
          <w:tcPr>
            <w:tcW w:w="1350" w:type="dxa"/>
            <w:vAlign w:val="center"/>
          </w:tcPr>
          <w:p w:rsidR="006E433C" w:rsidRDefault="006E433C" w:rsidP="00E4507B">
            <w:r>
              <w:t>American Government</w:t>
            </w:r>
          </w:p>
        </w:tc>
        <w:tc>
          <w:tcPr>
            <w:tcW w:w="810" w:type="dxa"/>
            <w:vAlign w:val="center"/>
          </w:tcPr>
          <w:p w:rsidR="006E433C" w:rsidRDefault="006E433C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6E433C" w:rsidRDefault="006E433C" w:rsidP="00E4507B"/>
        </w:tc>
      </w:tr>
      <w:tr w:rsidR="006E433C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6E433C" w:rsidRDefault="006E433C" w:rsidP="00965455">
            <w:r>
              <w:t>HUM-II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6E433C" w:rsidRDefault="006E433C" w:rsidP="00965455">
            <w:r>
              <w:t>“CHOICE”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6E433C" w:rsidRDefault="006E433C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433C" w:rsidRDefault="006E433C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433C" w:rsidRDefault="006E433C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E433C" w:rsidRDefault="006E433C" w:rsidP="00B647B5">
            <w:r>
              <w:t>HUM-III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E433C" w:rsidRDefault="006E433C" w:rsidP="00B647B5">
            <w:r>
              <w:t>"CHOICE"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E433C" w:rsidRDefault="006E433C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6E433C" w:rsidRDefault="006E433C" w:rsidP="00E4507B"/>
        </w:tc>
      </w:tr>
      <w:tr w:rsidR="006E433C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6E433C" w:rsidRDefault="006E433C" w:rsidP="00B647B5"/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6E433C" w:rsidRDefault="006E433C" w:rsidP="00B647B5"/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6E433C" w:rsidRDefault="006E433C" w:rsidP="00B647B5">
            <w:pPr>
              <w:jc w:val="center"/>
            </w:pP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433C" w:rsidRDefault="006E433C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433C" w:rsidRDefault="006E433C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E433C" w:rsidRDefault="006E433C" w:rsidP="00B647B5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E433C" w:rsidRDefault="00B21A4A" w:rsidP="00100B95">
            <w:r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E433C" w:rsidRDefault="00B21A4A" w:rsidP="00B647B5">
            <w:pPr>
              <w:jc w:val="center"/>
            </w:pPr>
            <w:r>
              <w:t>1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6E433C" w:rsidRDefault="006E433C" w:rsidP="00E4507B"/>
        </w:tc>
      </w:tr>
      <w:tr w:rsidR="006E433C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A06AA1" w:rsidP="00A06AA1">
            <w:pPr>
              <w:jc w:val="center"/>
            </w:pPr>
            <w:r>
              <w:t>15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A06AA1" w:rsidP="00A06AA1">
            <w:pPr>
              <w:jc w:val="center"/>
            </w:pPr>
            <w:r>
              <w:t>1</w:t>
            </w:r>
            <w:r w:rsidR="00B21A4A">
              <w:t>5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</w:tr>
      <w:tr w:rsidR="006E433C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33C" w:rsidRDefault="006E433C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33C" w:rsidRDefault="006E433C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33C" w:rsidRDefault="006E433C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33C" w:rsidRDefault="006E433C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33C" w:rsidRDefault="006E433C" w:rsidP="00D669EC"/>
        </w:tc>
      </w:tr>
      <w:tr w:rsidR="006E433C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6E433C" w:rsidRPr="00EF26E5" w:rsidRDefault="006E433C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6E433C" w:rsidRDefault="006E433C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433C" w:rsidRDefault="006E433C" w:rsidP="00BD03AD"/>
        </w:tc>
      </w:tr>
      <w:tr w:rsidR="006E433C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6E433C" w:rsidRDefault="006E433C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433C" w:rsidRDefault="006E433C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93A" w:rsidRDefault="008E693A" w:rsidP="00FB0483">
      <w:r>
        <w:separator/>
      </w:r>
    </w:p>
  </w:endnote>
  <w:endnote w:type="continuationSeparator" w:id="0">
    <w:p w:rsidR="008E693A" w:rsidRDefault="008E693A" w:rsidP="00FB0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93A" w:rsidRDefault="008E693A" w:rsidP="00FB0483">
      <w:r>
        <w:separator/>
      </w:r>
    </w:p>
  </w:footnote>
  <w:footnote w:type="continuationSeparator" w:id="0">
    <w:p w:rsidR="008E693A" w:rsidRDefault="008E693A" w:rsidP="00FB04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69EC"/>
    <w:rsid w:val="00001B12"/>
    <w:rsid w:val="00014D00"/>
    <w:rsid w:val="0001554E"/>
    <w:rsid w:val="00024EEB"/>
    <w:rsid w:val="0003207A"/>
    <w:rsid w:val="00034FFF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0B95"/>
    <w:rsid w:val="00101371"/>
    <w:rsid w:val="001112C6"/>
    <w:rsid w:val="001130AB"/>
    <w:rsid w:val="00113E40"/>
    <w:rsid w:val="00123576"/>
    <w:rsid w:val="00134B76"/>
    <w:rsid w:val="00155B8D"/>
    <w:rsid w:val="00162B4D"/>
    <w:rsid w:val="001745EC"/>
    <w:rsid w:val="00176D6B"/>
    <w:rsid w:val="00181641"/>
    <w:rsid w:val="001B159D"/>
    <w:rsid w:val="001B3FED"/>
    <w:rsid w:val="001D1746"/>
    <w:rsid w:val="001D4943"/>
    <w:rsid w:val="001D4D7F"/>
    <w:rsid w:val="001D5928"/>
    <w:rsid w:val="001E405C"/>
    <w:rsid w:val="001F351A"/>
    <w:rsid w:val="00200323"/>
    <w:rsid w:val="00207D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81CDF"/>
    <w:rsid w:val="003A12E5"/>
    <w:rsid w:val="003A1859"/>
    <w:rsid w:val="003A21A4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369FD"/>
    <w:rsid w:val="00441207"/>
    <w:rsid w:val="00441441"/>
    <w:rsid w:val="004474C7"/>
    <w:rsid w:val="00473F85"/>
    <w:rsid w:val="004B1D2B"/>
    <w:rsid w:val="004C1BBD"/>
    <w:rsid w:val="004C5E46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5CAD"/>
    <w:rsid w:val="00634BD7"/>
    <w:rsid w:val="00637EFE"/>
    <w:rsid w:val="00637F9F"/>
    <w:rsid w:val="006426F4"/>
    <w:rsid w:val="00643AE9"/>
    <w:rsid w:val="00652DD8"/>
    <w:rsid w:val="0066337E"/>
    <w:rsid w:val="006648D7"/>
    <w:rsid w:val="00670836"/>
    <w:rsid w:val="00673602"/>
    <w:rsid w:val="00674DEB"/>
    <w:rsid w:val="006761BE"/>
    <w:rsid w:val="0068090C"/>
    <w:rsid w:val="006818CA"/>
    <w:rsid w:val="00683C28"/>
    <w:rsid w:val="00684077"/>
    <w:rsid w:val="006869FE"/>
    <w:rsid w:val="00697B92"/>
    <w:rsid w:val="006A017C"/>
    <w:rsid w:val="006C266D"/>
    <w:rsid w:val="006C5E67"/>
    <w:rsid w:val="006D74E8"/>
    <w:rsid w:val="006E433C"/>
    <w:rsid w:val="006E43FE"/>
    <w:rsid w:val="00705C3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693A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11F6"/>
    <w:rsid w:val="009865E6"/>
    <w:rsid w:val="00993D6F"/>
    <w:rsid w:val="009C703F"/>
    <w:rsid w:val="009D504D"/>
    <w:rsid w:val="009D5931"/>
    <w:rsid w:val="009D6C07"/>
    <w:rsid w:val="009F21A2"/>
    <w:rsid w:val="00A03AA1"/>
    <w:rsid w:val="00A06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1A4A"/>
    <w:rsid w:val="00B26B82"/>
    <w:rsid w:val="00B5362D"/>
    <w:rsid w:val="00B8033A"/>
    <w:rsid w:val="00B8730B"/>
    <w:rsid w:val="00B87476"/>
    <w:rsid w:val="00B87F7D"/>
    <w:rsid w:val="00BA77A2"/>
    <w:rsid w:val="00BD03AD"/>
    <w:rsid w:val="00BD2739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2C6E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2AD2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0926"/>
    <w:rsid w:val="00FB2216"/>
    <w:rsid w:val="00FB5CFA"/>
    <w:rsid w:val="00FC3DEF"/>
    <w:rsid w:val="00FD58D5"/>
    <w:rsid w:val="00FE041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18CFC636-4F0D-40CD-8358-95C9A05D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</Template>
  <TotalTime>1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Jim Sheetz</cp:lastModifiedBy>
  <cp:revision>2</cp:revision>
  <cp:lastPrinted>2015-05-18T02:21:00Z</cp:lastPrinted>
  <dcterms:created xsi:type="dcterms:W3CDTF">2015-05-18T16:04:00Z</dcterms:created>
  <dcterms:modified xsi:type="dcterms:W3CDTF">2015-05-18T16:04:00Z</dcterms:modified>
</cp:coreProperties>
</file>