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349"/>
        <w:gridCol w:w="5343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8661EE" w:rsidP="00D669EC">
            <w:pPr>
              <w:jc w:val="right"/>
            </w:pPr>
            <w:r>
              <w:t>Last Updated: 27 July 2015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8661EE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</w:t>
      </w:r>
      <w:r w:rsidR="00EF26E5">
        <w:rPr>
          <w:sz w:val="36"/>
          <w:szCs w:val="36"/>
        </w:rPr>
        <w:t xml:space="preserve"> / </w:t>
      </w:r>
      <w:r w:rsidR="0036068E">
        <w:rPr>
          <w:sz w:val="36"/>
          <w:szCs w:val="36"/>
        </w:rPr>
        <w:t>Chiropractic Med</w:t>
      </w:r>
      <w:r w:rsidR="00EF26E5">
        <w:rPr>
          <w:sz w:val="36"/>
          <w:szCs w:val="36"/>
        </w:rPr>
        <w:t xml:space="preserve"> (</w:t>
      </w:r>
      <w:r w:rsidR="0036068E">
        <w:rPr>
          <w:sz w:val="36"/>
          <w:szCs w:val="36"/>
        </w:rPr>
        <w:t>CHIR</w:t>
      </w:r>
      <w:r>
        <w:rPr>
          <w:sz w:val="36"/>
          <w:szCs w:val="36"/>
        </w:rPr>
        <w:t>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48"/>
        <w:gridCol w:w="1593"/>
        <w:gridCol w:w="1511"/>
        <w:gridCol w:w="1420"/>
        <w:gridCol w:w="2166"/>
        <w:gridCol w:w="2554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36068E" w:rsidP="00D669EC">
            <w:r>
              <w:t>Chiropractic Med</w:t>
            </w:r>
            <w:bookmarkStart w:id="0" w:name="_GoBack"/>
            <w:bookmarkEnd w:id="0"/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8661EE" w:rsidP="00D669EC">
            <w:r>
              <w:t>Greg Robinson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8661EE" w:rsidP="00EF26E5">
            <w:hyperlink r:id="rId9" w:history="1">
              <w:r w:rsidRPr="007F363C">
                <w:rPr>
                  <w:rStyle w:val="Hyperlink"/>
                </w:rPr>
                <w:t>Grobinso4@gulfcoast.edu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8661EE" w:rsidP="00D669EC">
            <w:r>
              <w:t>769-1551 ext. 2853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BC5F37" w:rsidRDefault="00BC5F37" w:rsidP="005E258F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ENC 1101</w:t>
            </w:r>
          </w:p>
        </w:tc>
        <w:tc>
          <w:tcPr>
            <w:tcW w:w="1620" w:type="dxa"/>
            <w:vAlign w:val="center"/>
          </w:tcPr>
          <w:p w:rsidR="003F5ED9" w:rsidRPr="00BC5F37" w:rsidRDefault="00BC5F37" w:rsidP="005E258F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English I</w:t>
            </w:r>
          </w:p>
        </w:tc>
        <w:tc>
          <w:tcPr>
            <w:tcW w:w="810" w:type="dxa"/>
            <w:vAlign w:val="center"/>
          </w:tcPr>
          <w:p w:rsidR="003F5ED9" w:rsidRPr="00BC5F37" w:rsidRDefault="00BC5F37" w:rsidP="005E258F">
            <w:pPr>
              <w:jc w:val="center"/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Pr="00BC5F37" w:rsidRDefault="003F5ED9" w:rsidP="005E258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ENC 1102</w:t>
            </w:r>
          </w:p>
        </w:tc>
        <w:tc>
          <w:tcPr>
            <w:tcW w:w="1350" w:type="dxa"/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English II</w:t>
            </w:r>
          </w:p>
        </w:tc>
        <w:tc>
          <w:tcPr>
            <w:tcW w:w="810" w:type="dxa"/>
            <w:vAlign w:val="center"/>
          </w:tcPr>
          <w:p w:rsidR="003F5ED9" w:rsidRPr="00BC5F37" w:rsidRDefault="00BC5F37" w:rsidP="003F2779">
            <w:pPr>
              <w:jc w:val="center"/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ENC 1101 (p)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Humanit</w:t>
            </w:r>
            <w:r>
              <w:rPr>
                <w:sz w:val="16"/>
                <w:szCs w:val="16"/>
              </w:rPr>
              <w:t>ies I</w:t>
            </w:r>
          </w:p>
        </w:tc>
        <w:tc>
          <w:tcPr>
            <w:tcW w:w="1620" w:type="dxa"/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:rsidR="003F5ED9" w:rsidRPr="00BC5F37" w:rsidRDefault="002617FC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BC5F37" w:rsidRDefault="002617FC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Humanities II</w:t>
            </w:r>
          </w:p>
        </w:tc>
        <w:tc>
          <w:tcPr>
            <w:tcW w:w="1350" w:type="dxa"/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:rsidR="003F5ED9" w:rsidRPr="00BC5F37" w:rsidRDefault="002617FC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3F5ED9" w:rsidRPr="00BC5F37" w:rsidRDefault="002617FC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 1101 (p)</w:t>
            </w:r>
          </w:p>
        </w:tc>
      </w:tr>
      <w:tr w:rsidR="000A729B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1114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Trigonometry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A34067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729B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1105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</w:t>
            </w:r>
          </w:p>
        </w:tc>
        <w:tc>
          <w:tcPr>
            <w:tcW w:w="1350" w:type="dxa"/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Gen. Chem. II</w:t>
            </w:r>
          </w:p>
        </w:tc>
        <w:tc>
          <w:tcPr>
            <w:tcW w:w="810" w:type="dxa"/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 &amp; lab</w:t>
            </w:r>
          </w:p>
        </w:tc>
      </w:tr>
      <w:tr w:rsidR="000A729B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Chemistry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4067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1105 (p)</w:t>
            </w:r>
            <w:r w:rsidR="00A34067">
              <w:rPr>
                <w:sz w:val="16"/>
                <w:szCs w:val="16"/>
              </w:rPr>
              <w:t xml:space="preserve"> </w:t>
            </w:r>
          </w:p>
          <w:p w:rsidR="000A729B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CHM 1040 (p) </w:t>
            </w:r>
          </w:p>
          <w:p w:rsidR="00A34067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MAC 1140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Gen. Chem. II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 (c)</w:t>
            </w:r>
          </w:p>
        </w:tc>
      </w:tr>
      <w:tr w:rsidR="000A729B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Gen. Chem. 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2085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Anat &amp; Phy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rPr>
                <w:sz w:val="16"/>
                <w:szCs w:val="16"/>
              </w:rPr>
            </w:pPr>
          </w:p>
        </w:tc>
      </w:tr>
      <w:tr w:rsidR="000A729B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Default="0036068E" w:rsidP="003606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1140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Default="0036068E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Pre-Calc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729B" w:rsidRDefault="0036068E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1105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2085 Lab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Anat &amp; Phy 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BSC 2085 ( c ) </w:t>
            </w:r>
          </w:p>
        </w:tc>
      </w:tr>
      <w:tr w:rsidR="003F5ED9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3"/>
        <w:gridCol w:w="1576"/>
        <w:gridCol w:w="861"/>
        <w:gridCol w:w="1621"/>
        <w:gridCol w:w="268"/>
        <w:gridCol w:w="1717"/>
        <w:gridCol w:w="1350"/>
        <w:gridCol w:w="809"/>
        <w:gridCol w:w="1377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BC5F37" w:rsidRDefault="002617F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Humanities III</w:t>
            </w:r>
          </w:p>
        </w:tc>
        <w:tc>
          <w:tcPr>
            <w:tcW w:w="1584" w:type="dxa"/>
            <w:vAlign w:val="center"/>
          </w:tcPr>
          <w:p w:rsidR="00E4507B" w:rsidRPr="00BC5F37" w:rsidRDefault="002617F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Literature</w:t>
            </w:r>
          </w:p>
        </w:tc>
        <w:tc>
          <w:tcPr>
            <w:tcW w:w="864" w:type="dxa"/>
            <w:vAlign w:val="center"/>
          </w:tcPr>
          <w:p w:rsidR="00E4507B" w:rsidRPr="00BC5F37" w:rsidRDefault="002617FC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Pr="00BC5F37" w:rsidRDefault="002617F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 1102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BC5F37" w:rsidRDefault="00E4507B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BC5F37" w:rsidRDefault="000A0771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 2041</w:t>
            </w:r>
          </w:p>
        </w:tc>
        <w:tc>
          <w:tcPr>
            <w:tcW w:w="1350" w:type="dxa"/>
            <w:vAlign w:val="center"/>
          </w:tcPr>
          <w:p w:rsidR="00E4507B" w:rsidRPr="00BC5F37" w:rsidRDefault="000A0771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Amer Gov’t</w:t>
            </w:r>
          </w:p>
        </w:tc>
        <w:tc>
          <w:tcPr>
            <w:tcW w:w="810" w:type="dxa"/>
            <w:vAlign w:val="center"/>
          </w:tcPr>
          <w:p w:rsidR="00E4507B" w:rsidRPr="00BC5F37" w:rsidRDefault="000A0771" w:rsidP="00E450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vAlign w:val="center"/>
          </w:tcPr>
          <w:p w:rsidR="00E4507B" w:rsidRPr="00BC5F37" w:rsidRDefault="00E4507B" w:rsidP="00E4507B">
            <w:pPr>
              <w:rPr>
                <w:sz w:val="16"/>
                <w:szCs w:val="16"/>
              </w:rPr>
            </w:pPr>
          </w:p>
        </w:tc>
      </w:tr>
      <w:tr w:rsidR="000A729B" w:rsidTr="00207D8B">
        <w:tc>
          <w:tcPr>
            <w:tcW w:w="1116" w:type="dxa"/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2210</w:t>
            </w:r>
          </w:p>
        </w:tc>
        <w:tc>
          <w:tcPr>
            <w:tcW w:w="1584" w:type="dxa"/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Organic I </w:t>
            </w:r>
          </w:p>
        </w:tc>
        <w:tc>
          <w:tcPr>
            <w:tcW w:w="864" w:type="dxa"/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729B" w:rsidRPr="00BC5F37" w:rsidRDefault="000A729B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PSY 2012</w:t>
            </w:r>
          </w:p>
        </w:tc>
        <w:tc>
          <w:tcPr>
            <w:tcW w:w="1350" w:type="dxa"/>
            <w:vAlign w:val="center"/>
          </w:tcPr>
          <w:p w:rsidR="000A729B" w:rsidRPr="00BC5F3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Psy</w:t>
            </w:r>
          </w:p>
        </w:tc>
        <w:tc>
          <w:tcPr>
            <w:tcW w:w="810" w:type="dxa"/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</w:p>
        </w:tc>
      </w:tr>
      <w:tr w:rsidR="00A34067" w:rsidTr="00207D8B">
        <w:tc>
          <w:tcPr>
            <w:tcW w:w="1116" w:type="dxa"/>
            <w:vAlign w:val="center"/>
          </w:tcPr>
          <w:p w:rsidR="00A3406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2210L</w:t>
            </w:r>
          </w:p>
        </w:tc>
        <w:tc>
          <w:tcPr>
            <w:tcW w:w="1584" w:type="dxa"/>
            <w:vAlign w:val="center"/>
          </w:tcPr>
          <w:p w:rsidR="00A3406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Organic I Lab</w:t>
            </w:r>
          </w:p>
        </w:tc>
        <w:tc>
          <w:tcPr>
            <w:tcW w:w="864" w:type="dxa"/>
            <w:vAlign w:val="center"/>
          </w:tcPr>
          <w:p w:rsidR="00A34067" w:rsidRDefault="0036068E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A34067" w:rsidRDefault="0036068E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2210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067" w:rsidRPr="00BC5F37" w:rsidRDefault="00A34067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A34067" w:rsidRPr="00BC5F37" w:rsidRDefault="00A34067" w:rsidP="00594BAB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  <w:vAlign w:val="center"/>
          </w:tcPr>
          <w:p w:rsidR="00A34067" w:rsidRPr="00BC5F37" w:rsidRDefault="00A34067" w:rsidP="00594BAB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:rsidR="00A34067" w:rsidRPr="00BC5F37" w:rsidRDefault="00A34067" w:rsidP="00594B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4" w:type="dxa"/>
            <w:vAlign w:val="center"/>
          </w:tcPr>
          <w:p w:rsidR="00A34067" w:rsidRPr="00BC5F37" w:rsidRDefault="00A34067" w:rsidP="00594BAB">
            <w:pPr>
              <w:rPr>
                <w:sz w:val="16"/>
                <w:szCs w:val="16"/>
              </w:rPr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</w:t>
            </w:r>
            <w:r w:rsidR="000A729B">
              <w:rPr>
                <w:sz w:val="16"/>
                <w:szCs w:val="16"/>
              </w:rPr>
              <w:t>3</w:t>
            </w:r>
          </w:p>
        </w:tc>
        <w:tc>
          <w:tcPr>
            <w:tcW w:w="1584" w:type="dxa"/>
            <w:vAlign w:val="center"/>
          </w:tcPr>
          <w:p w:rsidR="00E4507B" w:rsidRPr="00BC5F37" w:rsidRDefault="000A729B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 I</w:t>
            </w:r>
          </w:p>
        </w:tc>
        <w:tc>
          <w:tcPr>
            <w:tcW w:w="864" w:type="dxa"/>
            <w:vAlign w:val="center"/>
          </w:tcPr>
          <w:p w:rsidR="00E4507B" w:rsidRPr="00BC5F37" w:rsidRDefault="000A729B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Pr="00BC5F37" w:rsidRDefault="000A729B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1114</w:t>
            </w:r>
            <w:r w:rsidR="00511ED5">
              <w:rPr>
                <w:sz w:val="16"/>
                <w:szCs w:val="16"/>
              </w:rPr>
              <w:t xml:space="preserve">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BC5F37" w:rsidRDefault="00E4507B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BC5F37" w:rsidRDefault="000A729B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2054</w:t>
            </w:r>
          </w:p>
        </w:tc>
        <w:tc>
          <w:tcPr>
            <w:tcW w:w="1350" w:type="dxa"/>
            <w:vAlign w:val="center"/>
          </w:tcPr>
          <w:p w:rsidR="00E4507B" w:rsidRPr="00BC5F37" w:rsidRDefault="00511ED5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 II</w:t>
            </w:r>
          </w:p>
        </w:tc>
        <w:tc>
          <w:tcPr>
            <w:tcW w:w="810" w:type="dxa"/>
            <w:vAlign w:val="center"/>
          </w:tcPr>
          <w:p w:rsidR="00E4507B" w:rsidRPr="00BC5F37" w:rsidRDefault="00511ED5" w:rsidP="00E450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vAlign w:val="center"/>
          </w:tcPr>
          <w:p w:rsidR="00E4507B" w:rsidRPr="00BC5F37" w:rsidRDefault="00511ED5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2053 &amp; lab (p)</w:t>
            </w:r>
          </w:p>
        </w:tc>
      </w:tr>
      <w:tr w:rsidR="00B87476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2053 Lab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 I Lab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2053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Pr="00BC5F37" w:rsidRDefault="00B87476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2054 Lab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2054 (c)</w:t>
            </w:r>
          </w:p>
        </w:tc>
      </w:tr>
      <w:tr w:rsidR="00A34067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A34067" w:rsidRDefault="00A34067" w:rsidP="00A34067">
            <w:pPr>
              <w:rPr>
                <w:sz w:val="16"/>
                <w:szCs w:val="16"/>
              </w:rPr>
            </w:pP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067" w:rsidRPr="00BC5F37" w:rsidRDefault="00A34067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34067" w:rsidRDefault="0036068E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2086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34067" w:rsidRDefault="0036068E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Anat &amp; PhysII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A34067" w:rsidRDefault="0036068E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2085 (p)</w:t>
            </w:r>
          </w:p>
        </w:tc>
      </w:tr>
      <w:tr w:rsidR="00A34067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EUH 1001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Western Civ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067" w:rsidRPr="00BC5F37" w:rsidRDefault="00A34067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34067" w:rsidRDefault="0036068E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2086 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34067" w:rsidRDefault="0036068E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Anat &amp; Phys II L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A34067" w:rsidRDefault="0036068E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2086 (c)</w:t>
            </w:r>
            <w:r w:rsidR="00A34067">
              <w:rPr>
                <w:sz w:val="16"/>
                <w:szCs w:val="16"/>
              </w:rPr>
              <w:t xml:space="preserve"> </w:t>
            </w:r>
          </w:p>
        </w:tc>
      </w:tr>
      <w:tr w:rsidR="00B87476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Default="00EF26E5" w:rsidP="00511ED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8661EE"/>
        </w:tc>
      </w:tr>
      <w:tr w:rsidR="00063914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17F" w:rsidRDefault="000C617F" w:rsidP="00FB0483">
      <w:r>
        <w:separator/>
      </w:r>
    </w:p>
  </w:endnote>
  <w:endnote w:type="continuationSeparator" w:id="0">
    <w:p w:rsidR="000C617F" w:rsidRDefault="000C617F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17F" w:rsidRDefault="000C617F" w:rsidP="00FB0483">
      <w:r>
        <w:separator/>
      </w:r>
    </w:p>
  </w:footnote>
  <w:footnote w:type="continuationSeparator" w:id="0">
    <w:p w:rsidR="000C617F" w:rsidRDefault="000C617F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0771"/>
    <w:rsid w:val="000A5235"/>
    <w:rsid w:val="000A729B"/>
    <w:rsid w:val="000B521A"/>
    <w:rsid w:val="000C30E2"/>
    <w:rsid w:val="000C52BF"/>
    <w:rsid w:val="000C617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617FC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6068E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D58B1"/>
    <w:rsid w:val="004D7B6B"/>
    <w:rsid w:val="004D7C5A"/>
    <w:rsid w:val="004E0729"/>
    <w:rsid w:val="004E57AE"/>
    <w:rsid w:val="004E7A1B"/>
    <w:rsid w:val="005010A7"/>
    <w:rsid w:val="00502A13"/>
    <w:rsid w:val="00511ED5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661EE"/>
    <w:rsid w:val="00873450"/>
    <w:rsid w:val="00874815"/>
    <w:rsid w:val="008A0A30"/>
    <w:rsid w:val="008E78AA"/>
    <w:rsid w:val="008F09D8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7141"/>
    <w:rsid w:val="00A1225B"/>
    <w:rsid w:val="00A14A46"/>
    <w:rsid w:val="00A1619A"/>
    <w:rsid w:val="00A24A5A"/>
    <w:rsid w:val="00A34067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1323"/>
    <w:rsid w:val="00B5362D"/>
    <w:rsid w:val="00B8033A"/>
    <w:rsid w:val="00B8730B"/>
    <w:rsid w:val="00B87476"/>
    <w:rsid w:val="00B87F7D"/>
    <w:rsid w:val="00BA77A2"/>
    <w:rsid w:val="00BC5F37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5870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87571E-273B-4F78-A049-C27ED36D5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robinso4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4561C9C2-9172-48E5-923F-6ACAAE136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1</TotalTime>
  <Pages>1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Childree, Nicole D.</cp:lastModifiedBy>
  <cp:revision>2</cp:revision>
  <cp:lastPrinted>2015-04-27T14:26:00Z</cp:lastPrinted>
  <dcterms:created xsi:type="dcterms:W3CDTF">2015-07-27T21:36:00Z</dcterms:created>
  <dcterms:modified xsi:type="dcterms:W3CDTF">2015-07-27T21:36:00Z</dcterms:modified>
</cp:coreProperties>
</file>