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6D49F7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</w:t>
      </w:r>
      <w:r w:rsidR="00EF26E5">
        <w:rPr>
          <w:sz w:val="36"/>
          <w:szCs w:val="36"/>
        </w:rPr>
        <w:t>/</w:t>
      </w:r>
      <w:r>
        <w:rPr>
          <w:sz w:val="36"/>
          <w:szCs w:val="36"/>
        </w:rPr>
        <w:t>Geology</w:t>
      </w:r>
      <w:r w:rsidR="00EF26E5">
        <w:rPr>
          <w:sz w:val="36"/>
          <w:szCs w:val="36"/>
        </w:rPr>
        <w:t xml:space="preserve"> (</w:t>
      </w:r>
      <w:r>
        <w:rPr>
          <w:sz w:val="36"/>
          <w:szCs w:val="36"/>
        </w:rPr>
        <w:t>GEOL-AA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9"/>
        <w:gridCol w:w="1589"/>
        <w:gridCol w:w="1515"/>
        <w:gridCol w:w="1416"/>
        <w:gridCol w:w="2158"/>
        <w:gridCol w:w="2565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4D366F" w:rsidP="00D669EC">
            <w:r>
              <w:t>Geology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D366F" w:rsidP="00D669EC">
            <w:r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85213" w:rsidP="00EF26E5">
            <w:hyperlink r:id="rId9" w:history="1">
              <w:r w:rsidR="004D366F" w:rsidRPr="00A85D5B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4D366F" w:rsidP="00D669EC">
            <w:r>
              <w:t>850 769-1551 ext. 2858</w:t>
            </w:r>
          </w:p>
        </w:tc>
      </w:tr>
    </w:tbl>
    <w:p w:rsidR="00D669EC" w:rsidRDefault="00D669EC" w:rsidP="00D669EC"/>
    <w:tbl>
      <w:tblPr>
        <w:tblStyle w:val="TableGrid"/>
        <w:tblW w:w="1080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422"/>
        <w:gridCol w:w="378"/>
        <w:gridCol w:w="1800"/>
        <w:gridCol w:w="1710"/>
        <w:gridCol w:w="810"/>
        <w:gridCol w:w="1170"/>
      </w:tblGrid>
      <w:tr w:rsidR="003F5ED9" w:rsidTr="00C55CEB">
        <w:trPr>
          <w:trHeight w:val="503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2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C55CEB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7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17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62F1C" w:rsidRPr="001F7F28" w:rsidTr="00C55CEB">
        <w:tc>
          <w:tcPr>
            <w:tcW w:w="108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ENC1101</w:t>
            </w:r>
          </w:p>
        </w:tc>
        <w:tc>
          <w:tcPr>
            <w:tcW w:w="162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English I</w:t>
            </w:r>
          </w:p>
        </w:tc>
        <w:tc>
          <w:tcPr>
            <w:tcW w:w="810" w:type="dxa"/>
            <w:vAlign w:val="center"/>
          </w:tcPr>
          <w:p w:rsidR="00362F1C" w:rsidRPr="001F7F28" w:rsidRDefault="00362F1C" w:rsidP="00362F1C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ENC1102</w:t>
            </w:r>
          </w:p>
        </w:tc>
        <w:tc>
          <w:tcPr>
            <w:tcW w:w="171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English II</w:t>
            </w:r>
          </w:p>
        </w:tc>
        <w:tc>
          <w:tcPr>
            <w:tcW w:w="810" w:type="dxa"/>
            <w:vAlign w:val="center"/>
          </w:tcPr>
          <w:p w:rsidR="00362F1C" w:rsidRPr="001F7F28" w:rsidRDefault="00362F1C" w:rsidP="00362F1C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17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ENC 1101 (p)</w:t>
            </w:r>
          </w:p>
        </w:tc>
      </w:tr>
      <w:tr w:rsidR="00362F1C" w:rsidRPr="001F7F28" w:rsidTr="00C55CEB">
        <w:tc>
          <w:tcPr>
            <w:tcW w:w="108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CHM1045</w:t>
            </w:r>
          </w:p>
        </w:tc>
        <w:tc>
          <w:tcPr>
            <w:tcW w:w="162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General Chemistry</w:t>
            </w:r>
          </w:p>
        </w:tc>
        <w:tc>
          <w:tcPr>
            <w:tcW w:w="810" w:type="dxa"/>
            <w:vAlign w:val="center"/>
          </w:tcPr>
          <w:p w:rsidR="00362F1C" w:rsidRPr="001F7F28" w:rsidRDefault="00362F1C" w:rsidP="00362F1C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MAC 1105 (p)</w:t>
            </w:r>
            <w:r w:rsidR="00547605">
              <w:rPr>
                <w:sz w:val="16"/>
                <w:szCs w:val="16"/>
              </w:rPr>
              <w:t xml:space="preserve"> CHM 1040 (p)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CHM1046</w:t>
            </w:r>
          </w:p>
        </w:tc>
        <w:tc>
          <w:tcPr>
            <w:tcW w:w="171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Chemistry w/ Qual Analysis</w:t>
            </w:r>
          </w:p>
        </w:tc>
        <w:tc>
          <w:tcPr>
            <w:tcW w:w="810" w:type="dxa"/>
            <w:vAlign w:val="center"/>
          </w:tcPr>
          <w:p w:rsidR="00362F1C" w:rsidRPr="001F7F28" w:rsidRDefault="00362F1C" w:rsidP="00362F1C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17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 1045 &amp; lab</w:t>
            </w:r>
          </w:p>
        </w:tc>
      </w:tr>
      <w:tr w:rsidR="00362F1C" w:rsidRPr="001F7F28" w:rsidTr="00C55CEB">
        <w:tc>
          <w:tcPr>
            <w:tcW w:w="108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CHM1045L</w:t>
            </w:r>
          </w:p>
        </w:tc>
        <w:tc>
          <w:tcPr>
            <w:tcW w:w="162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General Chemistry Lab</w:t>
            </w:r>
          </w:p>
        </w:tc>
        <w:tc>
          <w:tcPr>
            <w:tcW w:w="810" w:type="dxa"/>
            <w:vAlign w:val="center"/>
          </w:tcPr>
          <w:p w:rsidR="00362F1C" w:rsidRPr="001F7F28" w:rsidRDefault="00362F1C" w:rsidP="00362F1C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 1045 (c)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CHM1046L</w:t>
            </w:r>
          </w:p>
        </w:tc>
        <w:tc>
          <w:tcPr>
            <w:tcW w:w="171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Chemistry w/ Qual Analysis Lab</w:t>
            </w:r>
          </w:p>
        </w:tc>
        <w:tc>
          <w:tcPr>
            <w:tcW w:w="810" w:type="dxa"/>
            <w:vAlign w:val="center"/>
          </w:tcPr>
          <w:p w:rsidR="00362F1C" w:rsidRPr="001F7F28" w:rsidRDefault="00362F1C" w:rsidP="00362F1C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1</w:t>
            </w:r>
          </w:p>
        </w:tc>
        <w:tc>
          <w:tcPr>
            <w:tcW w:w="1170" w:type="dxa"/>
            <w:vAlign w:val="center"/>
          </w:tcPr>
          <w:p w:rsidR="00362F1C" w:rsidRPr="001F7F28" w:rsidRDefault="00362F1C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 1046 (c)</w:t>
            </w:r>
          </w:p>
        </w:tc>
      </w:tr>
      <w:tr w:rsidR="00C234F0" w:rsidRPr="001F7F28" w:rsidTr="00C55CEB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GLY 1010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Physical Geology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C234F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710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10" w:type="dxa"/>
            <w:vAlign w:val="center"/>
          </w:tcPr>
          <w:p w:rsidR="00C234F0" w:rsidRPr="001F7F28" w:rsidRDefault="00C234F0" w:rsidP="00C234F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</w:tr>
      <w:tr w:rsidR="00C234F0" w:rsidRPr="001F7F28" w:rsidTr="00C55CEB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MAC 2311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Calculus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362F1C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4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234F0" w:rsidRPr="001F7F28" w:rsidRDefault="00C234F0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 xml:space="preserve">MAC 1140 </w:t>
            </w:r>
            <w:r w:rsidR="0015406E">
              <w:rPr>
                <w:sz w:val="16"/>
                <w:szCs w:val="16"/>
              </w:rPr>
              <w:t xml:space="preserve">(p) </w:t>
            </w:r>
            <w:r w:rsidRPr="001F7F28">
              <w:rPr>
                <w:sz w:val="16"/>
                <w:szCs w:val="16"/>
              </w:rPr>
              <w:t xml:space="preserve">&amp; </w:t>
            </w:r>
            <w:r w:rsidR="0015406E">
              <w:rPr>
                <w:sz w:val="16"/>
                <w:szCs w:val="16"/>
              </w:rPr>
              <w:t xml:space="preserve">MAC </w:t>
            </w:r>
            <w:r w:rsidRPr="001F7F28">
              <w:rPr>
                <w:sz w:val="16"/>
                <w:szCs w:val="16"/>
              </w:rPr>
              <w:t>1114</w:t>
            </w:r>
            <w:r w:rsidR="0015406E">
              <w:rPr>
                <w:sz w:val="16"/>
                <w:szCs w:val="16"/>
              </w:rPr>
              <w:t xml:space="preserve"> (p)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34F0" w:rsidRPr="001F7F28" w:rsidRDefault="00C234F0" w:rsidP="00362F1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34F0" w:rsidRPr="001F7F28" w:rsidRDefault="00C234F0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MAC 2312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362F1C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Calculus 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7C707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7C707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 xml:space="preserve">MAC 2311 </w:t>
            </w:r>
            <w:r w:rsidRPr="001F7F28">
              <w:rPr>
                <w:sz w:val="16"/>
                <w:szCs w:val="16"/>
              </w:rPr>
              <w:t>(p)</w:t>
            </w:r>
          </w:p>
        </w:tc>
      </w:tr>
      <w:tr w:rsidR="00C234F0" w:rsidTr="00C55CEB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7C707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Elective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7C7070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7C707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234F0" w:rsidRPr="001F7F28" w:rsidRDefault="00C234F0" w:rsidP="007C7070">
            <w:pPr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34F0" w:rsidRPr="001F7F28" w:rsidRDefault="00C234F0" w:rsidP="007C7070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34F0" w:rsidRPr="001F7F28" w:rsidRDefault="00C234F0" w:rsidP="007C707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Elective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C234F0" w:rsidRPr="001F7F28" w:rsidRDefault="00C234F0" w:rsidP="007C7070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C234F0" w:rsidRPr="00362F1C" w:rsidRDefault="00C234F0" w:rsidP="007C707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C234F0" w:rsidRPr="00362F1C" w:rsidRDefault="00C234F0" w:rsidP="007C7070">
            <w:pPr>
              <w:rPr>
                <w:sz w:val="16"/>
                <w:szCs w:val="16"/>
              </w:rPr>
            </w:pPr>
          </w:p>
        </w:tc>
      </w:tr>
      <w:tr w:rsidR="00C234F0" w:rsidTr="00C55CEB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>
            <w:pPr>
              <w:jc w:val="center"/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/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34F0" w:rsidRDefault="00C234F0" w:rsidP="00362F1C"/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34F0" w:rsidRDefault="00C234F0" w:rsidP="00362F1C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01"/>
        <w:gridCol w:w="1537"/>
        <w:gridCol w:w="847"/>
        <w:gridCol w:w="1466"/>
        <w:gridCol w:w="260"/>
        <w:gridCol w:w="1741"/>
        <w:gridCol w:w="1691"/>
        <w:gridCol w:w="804"/>
        <w:gridCol w:w="1245"/>
      </w:tblGrid>
      <w:tr w:rsidR="003F5ED9" w:rsidTr="001F7F28">
        <w:trPr>
          <w:trHeight w:val="323"/>
        </w:trPr>
        <w:tc>
          <w:tcPr>
            <w:tcW w:w="1111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5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53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69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06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98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1F7F28">
        <w:tc>
          <w:tcPr>
            <w:tcW w:w="1111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5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53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69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0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298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RPr="001F7F28" w:rsidTr="001F7F28">
        <w:tc>
          <w:tcPr>
            <w:tcW w:w="1111" w:type="dxa"/>
            <w:vAlign w:val="center"/>
          </w:tcPr>
          <w:p w:rsidR="00E4507B" w:rsidRPr="001F7F28" w:rsidRDefault="00C234F0" w:rsidP="00B647B5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BSC2010</w:t>
            </w:r>
          </w:p>
        </w:tc>
        <w:tc>
          <w:tcPr>
            <w:tcW w:w="1554" w:type="dxa"/>
            <w:vAlign w:val="center"/>
          </w:tcPr>
          <w:p w:rsidR="00E4507B" w:rsidRPr="001F7F28" w:rsidRDefault="00C234F0" w:rsidP="00B647B5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Biology for Science Majors</w:t>
            </w:r>
          </w:p>
        </w:tc>
        <w:tc>
          <w:tcPr>
            <w:tcW w:w="853" w:type="dxa"/>
            <w:vAlign w:val="center"/>
          </w:tcPr>
          <w:p w:rsidR="00E4507B" w:rsidRPr="001F7F28" w:rsidRDefault="006D49F7" w:rsidP="00B647B5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E4507B" w:rsidRPr="001F7F28" w:rsidRDefault="00C234F0" w:rsidP="00B647B5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CHM 1040 (p) &amp; BSC 2010L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1F7F28" w:rsidRDefault="00E4507B" w:rsidP="00D669EC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:rsidR="00E4507B" w:rsidRPr="001F7F28" w:rsidRDefault="006D49F7" w:rsidP="00E4507B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PSY2012 or SYG 2000</w:t>
            </w:r>
          </w:p>
        </w:tc>
        <w:tc>
          <w:tcPr>
            <w:tcW w:w="1694" w:type="dxa"/>
            <w:vAlign w:val="center"/>
          </w:tcPr>
          <w:p w:rsidR="00E4507B" w:rsidRPr="001F7F28" w:rsidRDefault="006D49F7" w:rsidP="00E4507B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Psychology/Sociology</w:t>
            </w:r>
          </w:p>
        </w:tc>
        <w:tc>
          <w:tcPr>
            <w:tcW w:w="806" w:type="dxa"/>
            <w:vAlign w:val="center"/>
          </w:tcPr>
          <w:p w:rsidR="00E4507B" w:rsidRPr="001F7F28" w:rsidRDefault="006D49F7" w:rsidP="00E4507B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298" w:type="dxa"/>
            <w:vAlign w:val="center"/>
          </w:tcPr>
          <w:p w:rsidR="00E4507B" w:rsidRPr="001F7F28" w:rsidRDefault="00E4507B" w:rsidP="00E4507B">
            <w:pPr>
              <w:rPr>
                <w:sz w:val="16"/>
                <w:szCs w:val="16"/>
              </w:rPr>
            </w:pPr>
          </w:p>
        </w:tc>
      </w:tr>
      <w:tr w:rsidR="00C234F0" w:rsidRPr="001F7F28" w:rsidTr="001F7F28">
        <w:tc>
          <w:tcPr>
            <w:tcW w:w="1111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BSC 2010L</w:t>
            </w:r>
          </w:p>
        </w:tc>
        <w:tc>
          <w:tcPr>
            <w:tcW w:w="1554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Biology for Science Majors I Lab</w:t>
            </w:r>
          </w:p>
        </w:tc>
        <w:tc>
          <w:tcPr>
            <w:tcW w:w="853" w:type="dxa"/>
            <w:vAlign w:val="center"/>
          </w:tcPr>
          <w:p w:rsidR="00C234F0" w:rsidRPr="001F7F28" w:rsidRDefault="00C234F0" w:rsidP="00C234F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1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BSC 2010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Humanities II</w:t>
            </w:r>
          </w:p>
        </w:tc>
        <w:tc>
          <w:tcPr>
            <w:tcW w:w="1694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:rsidR="00C234F0" w:rsidRPr="001F7F28" w:rsidRDefault="00C234F0" w:rsidP="00C234F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298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ENC 1101 (p)</w:t>
            </w:r>
          </w:p>
        </w:tc>
      </w:tr>
      <w:tr w:rsidR="00C234F0" w:rsidRPr="001F7F28" w:rsidTr="001F7F28">
        <w:trPr>
          <w:trHeight w:val="872"/>
        </w:trPr>
        <w:tc>
          <w:tcPr>
            <w:tcW w:w="1111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554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53" w:type="dxa"/>
            <w:vAlign w:val="center"/>
          </w:tcPr>
          <w:p w:rsidR="00C234F0" w:rsidRPr="001F7F28" w:rsidRDefault="00C234F0" w:rsidP="00C234F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Humanities III</w:t>
            </w:r>
          </w:p>
        </w:tc>
        <w:tc>
          <w:tcPr>
            <w:tcW w:w="1694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:rsidR="00C234F0" w:rsidRPr="001F7F28" w:rsidRDefault="00C234F0" w:rsidP="00C234F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298" w:type="dxa"/>
            <w:vAlign w:val="center"/>
          </w:tcPr>
          <w:p w:rsidR="00C234F0" w:rsidRPr="001F7F28" w:rsidRDefault="00C234F0" w:rsidP="00C234F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ENC 1102</w:t>
            </w:r>
            <w:r w:rsidR="001F7F28">
              <w:rPr>
                <w:sz w:val="16"/>
                <w:szCs w:val="16"/>
              </w:rPr>
              <w:t xml:space="preserve"> (p)</w:t>
            </w:r>
          </w:p>
        </w:tc>
      </w:tr>
      <w:tr w:rsidR="001F7F28" w:rsidRPr="001F7F28" w:rsidTr="001F7F28">
        <w:trPr>
          <w:trHeight w:val="683"/>
        </w:trPr>
        <w:tc>
          <w:tcPr>
            <w:tcW w:w="1111" w:type="dxa"/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Humanities I</w:t>
            </w:r>
          </w:p>
        </w:tc>
        <w:tc>
          <w:tcPr>
            <w:tcW w:w="1554" w:type="dxa"/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1F7F28" w:rsidRPr="001F7F28" w:rsidRDefault="001F7F28" w:rsidP="001F7F28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 2054 or PHY 2049</w:t>
            </w:r>
          </w:p>
        </w:tc>
        <w:tc>
          <w:tcPr>
            <w:tcW w:w="1694" w:type="dxa"/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College Physics II or University Physics II</w:t>
            </w:r>
          </w:p>
        </w:tc>
        <w:tc>
          <w:tcPr>
            <w:tcW w:w="806" w:type="dxa"/>
            <w:vAlign w:val="center"/>
          </w:tcPr>
          <w:p w:rsidR="001F7F28" w:rsidRPr="001F7F28" w:rsidRDefault="001F7F28" w:rsidP="001F7F28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 or 4</w:t>
            </w:r>
          </w:p>
        </w:tc>
        <w:tc>
          <w:tcPr>
            <w:tcW w:w="1298" w:type="dxa"/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 2053 (p), PHY 2054 (c) or PHY 2048 (p), PHY 2049L (c)</w:t>
            </w:r>
          </w:p>
        </w:tc>
      </w:tr>
      <w:tr w:rsidR="001F7F28" w:rsidRPr="001F7F28" w:rsidTr="001F7F28">
        <w:tc>
          <w:tcPr>
            <w:tcW w:w="1111" w:type="dxa"/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 2053 or PHY 2048</w:t>
            </w:r>
          </w:p>
        </w:tc>
        <w:tc>
          <w:tcPr>
            <w:tcW w:w="1554" w:type="dxa"/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College Physics I or University Physics I</w:t>
            </w:r>
          </w:p>
        </w:tc>
        <w:tc>
          <w:tcPr>
            <w:tcW w:w="853" w:type="dxa"/>
            <w:vAlign w:val="center"/>
          </w:tcPr>
          <w:p w:rsidR="001F7F28" w:rsidRPr="001F7F28" w:rsidRDefault="001F7F28" w:rsidP="001F7F28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3 or 4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1F7F28" w:rsidRPr="001F7F28" w:rsidRDefault="001F7F28" w:rsidP="00547605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 xml:space="preserve">MAC 1140 (p), MAC 1114 (p) PHY 2053L (c) or MAC2311 (p), PHY 1023 </w:t>
            </w:r>
            <w:bookmarkStart w:id="0" w:name="_GoBack"/>
            <w:bookmarkEnd w:id="0"/>
            <w:r w:rsidRPr="001F7F28">
              <w:rPr>
                <w:sz w:val="16"/>
                <w:szCs w:val="16"/>
              </w:rPr>
              <w:t>(p), MAC2312 (c), PHY 2048L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 2054 Lab or PHY 2049 Lab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College Physics II Lab or University Physics II Lab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:rsidR="001F7F28" w:rsidRPr="001F7F28" w:rsidRDefault="001F7F28" w:rsidP="001F7F28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1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:rsidR="001F7F28" w:rsidRPr="001F7F28" w:rsidRDefault="001F7F28" w:rsidP="001F7F28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 2054 (c) or PHY 2049 (c)</w:t>
            </w:r>
          </w:p>
        </w:tc>
      </w:tr>
      <w:tr w:rsidR="007C7070" w:rsidTr="001F7F28"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:rsidR="007C7070" w:rsidRPr="001F7F28" w:rsidRDefault="007C7070" w:rsidP="007C707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 2053 Lab or PHY 2048 Lab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7C7070" w:rsidRPr="001F7F28" w:rsidRDefault="007C7070" w:rsidP="007C707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College Physics I Lab or University Physics I Lab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7C7070" w:rsidRPr="001F7F28" w:rsidRDefault="007C7070" w:rsidP="007C7070">
            <w:pPr>
              <w:jc w:val="center"/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1</w:t>
            </w:r>
          </w:p>
        </w:tc>
        <w:tc>
          <w:tcPr>
            <w:tcW w:w="1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7070" w:rsidRPr="001F7F28" w:rsidRDefault="007C7070" w:rsidP="007C7070">
            <w:pPr>
              <w:rPr>
                <w:sz w:val="16"/>
                <w:szCs w:val="16"/>
              </w:rPr>
            </w:pPr>
            <w:r w:rsidRPr="001F7F28">
              <w:rPr>
                <w:sz w:val="16"/>
                <w:szCs w:val="16"/>
              </w:rPr>
              <w:t>PHY 2053 (c) or PHY2048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7070" w:rsidRPr="001F7F28" w:rsidRDefault="007C7070" w:rsidP="007C7070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7070" w:rsidRPr="001F7F28" w:rsidRDefault="007C7070" w:rsidP="005342B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rPr>
                <w:sz w:val="16"/>
                <w:szCs w:val="16"/>
              </w:rPr>
            </w:pPr>
          </w:p>
        </w:tc>
      </w:tr>
      <w:tr w:rsidR="002C416E" w:rsidTr="001F7F28"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  <w:tr w:rsidR="002C416E" w:rsidTr="001F7F28">
        <w:trPr>
          <w:trHeight w:val="846"/>
        </w:trPr>
        <w:tc>
          <w:tcPr>
            <w:tcW w:w="530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2C416E" w:rsidRPr="00EF26E5" w:rsidRDefault="002C416E" w:rsidP="002C416E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2C416E" w:rsidRDefault="002C416E" w:rsidP="002C416E"/>
        </w:tc>
        <w:tc>
          <w:tcPr>
            <w:tcW w:w="56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16E" w:rsidRDefault="002C416E" w:rsidP="002C416E"/>
        </w:tc>
      </w:tr>
      <w:tr w:rsidR="002C416E" w:rsidTr="001F7F28"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213" w:rsidRDefault="00B85213" w:rsidP="00FB0483">
      <w:r>
        <w:separator/>
      </w:r>
    </w:p>
  </w:endnote>
  <w:endnote w:type="continuationSeparator" w:id="0">
    <w:p w:rsidR="00B85213" w:rsidRDefault="00B85213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213" w:rsidRDefault="00B85213" w:rsidP="00FB0483">
      <w:r>
        <w:separator/>
      </w:r>
    </w:p>
  </w:footnote>
  <w:footnote w:type="continuationSeparator" w:id="0">
    <w:p w:rsidR="00B85213" w:rsidRDefault="00B85213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406E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1F7F28"/>
    <w:rsid w:val="00200323"/>
    <w:rsid w:val="00207D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416E"/>
    <w:rsid w:val="002C7A18"/>
    <w:rsid w:val="002D29F5"/>
    <w:rsid w:val="002D6087"/>
    <w:rsid w:val="002D7300"/>
    <w:rsid w:val="002E4EB3"/>
    <w:rsid w:val="00324B99"/>
    <w:rsid w:val="003329DB"/>
    <w:rsid w:val="00350682"/>
    <w:rsid w:val="00362F1C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342B8"/>
    <w:rsid w:val="00546CD8"/>
    <w:rsid w:val="00547605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49F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C707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5362D"/>
    <w:rsid w:val="00B8033A"/>
    <w:rsid w:val="00B85213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34F0"/>
    <w:rsid w:val="00C27F3E"/>
    <w:rsid w:val="00C31429"/>
    <w:rsid w:val="00C42CBA"/>
    <w:rsid w:val="00C531A7"/>
    <w:rsid w:val="00C531C1"/>
    <w:rsid w:val="00C55CEB"/>
    <w:rsid w:val="00C65F57"/>
    <w:rsid w:val="00C77A2D"/>
    <w:rsid w:val="00C847A7"/>
    <w:rsid w:val="00C8637F"/>
    <w:rsid w:val="00CA5CB4"/>
    <w:rsid w:val="00CB3FF5"/>
    <w:rsid w:val="00CD7D66"/>
    <w:rsid w:val="00CE6C7D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E32E2-0464-40A4-80BB-B08C3BDE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F0E87A3F-B1C3-4D4D-BAC4-3A035B3E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3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3</cp:revision>
  <cp:lastPrinted>2015-08-19T14:41:00Z</cp:lastPrinted>
  <dcterms:created xsi:type="dcterms:W3CDTF">2015-08-19T15:02:00Z</dcterms:created>
  <dcterms:modified xsi:type="dcterms:W3CDTF">2015-08-19T20:20:00Z</dcterms:modified>
</cp:coreProperties>
</file>