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RPr="007C4CA9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7C4CA9" w:rsidRDefault="00D669EC" w:rsidP="00D669EC">
            <w:r w:rsidRPr="007C4CA9">
              <w:rPr>
                <w:noProof/>
              </w:rPr>
              <w:drawing>
                <wp:inline distT="0" distB="0" distL="0" distR="0" wp14:anchorId="5691AFBC" wp14:editId="2E0FA3C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7C4CA9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7C4CA9">
              <w:rPr>
                <w:b/>
                <w:smallCaps/>
                <w:sz w:val="36"/>
                <w:szCs w:val="36"/>
              </w:rPr>
              <w:t>M</w:t>
            </w:r>
            <w:r w:rsidRPr="007C4CA9">
              <w:rPr>
                <w:smallCaps/>
                <w:sz w:val="36"/>
                <w:szCs w:val="36"/>
              </w:rPr>
              <w:t xml:space="preserve">y </w:t>
            </w:r>
            <w:r w:rsidRPr="007C4CA9">
              <w:rPr>
                <w:b/>
                <w:smallCaps/>
                <w:sz w:val="36"/>
                <w:szCs w:val="36"/>
              </w:rPr>
              <w:t>A</w:t>
            </w:r>
            <w:r w:rsidRPr="007C4CA9">
              <w:rPr>
                <w:smallCaps/>
                <w:sz w:val="36"/>
                <w:szCs w:val="36"/>
              </w:rPr>
              <w:t xml:space="preserve">cademic </w:t>
            </w:r>
            <w:r w:rsidRPr="007C4CA9">
              <w:rPr>
                <w:b/>
                <w:smallCaps/>
                <w:sz w:val="36"/>
                <w:szCs w:val="36"/>
              </w:rPr>
              <w:t>P</w:t>
            </w:r>
            <w:r w:rsidRPr="007C4CA9">
              <w:rPr>
                <w:smallCaps/>
                <w:sz w:val="36"/>
                <w:szCs w:val="36"/>
              </w:rPr>
              <w:t>lan</w:t>
            </w:r>
          </w:p>
          <w:p w:rsidR="00D669EC" w:rsidRPr="007C4CA9" w:rsidRDefault="00D669EC" w:rsidP="00D669EC">
            <w:pPr>
              <w:jc w:val="right"/>
            </w:pPr>
            <w:r w:rsidRPr="007C4CA9">
              <w:t>Catalog Year: 2014-2015</w:t>
            </w:r>
          </w:p>
          <w:p w:rsidR="00D669EC" w:rsidRPr="007C4CA9" w:rsidRDefault="00D669EC" w:rsidP="00D669EC">
            <w:pPr>
              <w:jc w:val="right"/>
            </w:pPr>
            <w:r w:rsidRPr="007C4CA9">
              <w:t>Last Updated: 1 NOV 2014</w:t>
            </w:r>
          </w:p>
        </w:tc>
      </w:tr>
      <w:tr w:rsidR="00D669EC" w:rsidRPr="007C4CA9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7C4CA9" w:rsidRDefault="00D669EC" w:rsidP="00D669EC"/>
        </w:tc>
      </w:tr>
      <w:tr w:rsidR="00D669EC" w:rsidRPr="007C4CA9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7C4CA9" w:rsidRDefault="00D669EC" w:rsidP="00BD03AD">
            <w:r w:rsidRPr="007C4CA9">
              <w:t xml:space="preserve">     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 w:rsidRPr="007C4CA9">
              <w:t>ipt. MAPs provide a recommended path for obtaining your degree or certificate. For example, course offerings may vary or change over time. For individual assistance</w:t>
            </w:r>
            <w:r w:rsidR="006426F4" w:rsidRPr="007C4CA9">
              <w:t>,</w:t>
            </w:r>
            <w:r w:rsidR="00BD03AD" w:rsidRPr="007C4CA9">
              <w:t xml:space="preserve"> contact an academic advisor or the program manager.</w:t>
            </w:r>
          </w:p>
        </w:tc>
      </w:tr>
      <w:tr w:rsidR="00D669EC" w:rsidRPr="007C4CA9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7C4CA9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7C4CA9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Pr="007C4CA9" w:rsidRDefault="006D49F7" w:rsidP="00D669EC">
      <w:pPr>
        <w:pStyle w:val="Title"/>
        <w:rPr>
          <w:sz w:val="36"/>
          <w:szCs w:val="36"/>
        </w:rPr>
      </w:pPr>
      <w:r w:rsidRPr="007C4CA9">
        <w:rPr>
          <w:sz w:val="36"/>
          <w:szCs w:val="36"/>
        </w:rPr>
        <w:t>Transfer Track</w:t>
      </w:r>
      <w:r w:rsidR="00EF26E5" w:rsidRPr="007C4CA9">
        <w:rPr>
          <w:sz w:val="36"/>
          <w:szCs w:val="36"/>
        </w:rPr>
        <w:t>/</w:t>
      </w:r>
      <w:r w:rsidR="00F326AB" w:rsidRPr="007C4CA9">
        <w:rPr>
          <w:sz w:val="36"/>
          <w:szCs w:val="36"/>
        </w:rPr>
        <w:t>Meteorology</w:t>
      </w:r>
      <w:r w:rsidR="00EF26E5" w:rsidRPr="007C4CA9">
        <w:rPr>
          <w:sz w:val="36"/>
          <w:szCs w:val="36"/>
        </w:rPr>
        <w:t xml:space="preserve"> (</w:t>
      </w:r>
      <w:r w:rsidR="00F326AB" w:rsidRPr="007C4CA9">
        <w:rPr>
          <w:sz w:val="36"/>
          <w:szCs w:val="36"/>
        </w:rPr>
        <w:t>METR</w:t>
      </w:r>
      <w:r w:rsidRPr="007C4CA9">
        <w:rPr>
          <w:sz w:val="36"/>
          <w:szCs w:val="36"/>
        </w:rPr>
        <w:t>-AA</w:t>
      </w:r>
      <w:r w:rsidR="00D669EC" w:rsidRPr="007C4CA9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9"/>
        <w:gridCol w:w="1599"/>
        <w:gridCol w:w="1513"/>
        <w:gridCol w:w="1414"/>
        <w:gridCol w:w="2157"/>
        <w:gridCol w:w="2560"/>
      </w:tblGrid>
      <w:tr w:rsidR="00D669EC" w:rsidRPr="007C4CA9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7C4CA9" w:rsidRDefault="00B0299B" w:rsidP="00D669EC">
            <w:pPr>
              <w:rPr>
                <w:b/>
              </w:rPr>
            </w:pPr>
            <w:r w:rsidRPr="007C4CA9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7C4CA9" w:rsidRDefault="008E5863" w:rsidP="00D669EC">
            <w:r w:rsidRPr="007C4CA9">
              <w:t>Oceanography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7C4CA9" w:rsidRDefault="00B0299B" w:rsidP="00D669EC">
            <w:pPr>
              <w:rPr>
                <w:b/>
              </w:rPr>
            </w:pPr>
            <w:r w:rsidRPr="007C4CA9"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7C4CA9" w:rsidRDefault="004D366F" w:rsidP="00D669EC">
            <w:r w:rsidRPr="007C4CA9"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7C4CA9" w:rsidRDefault="007B4A7D" w:rsidP="00EF26E5">
            <w:hyperlink r:id="rId9" w:history="1">
              <w:r w:rsidR="004D366F" w:rsidRPr="007C4CA9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Pr="007C4CA9" w:rsidRDefault="004D366F" w:rsidP="00D669EC">
            <w:r w:rsidRPr="007C4CA9">
              <w:t>850 769-1551 ext. 2858</w:t>
            </w:r>
          </w:p>
        </w:tc>
      </w:tr>
    </w:tbl>
    <w:p w:rsidR="00D669EC" w:rsidRPr="007C4CA9" w:rsidRDefault="00D669EC" w:rsidP="00D669EC"/>
    <w:tbl>
      <w:tblPr>
        <w:tblStyle w:val="TableGrid"/>
        <w:tblW w:w="11014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294"/>
        <w:gridCol w:w="1620"/>
        <w:gridCol w:w="810"/>
        <w:gridCol w:w="1208"/>
        <w:gridCol w:w="275"/>
        <w:gridCol w:w="2207"/>
        <w:gridCol w:w="1350"/>
        <w:gridCol w:w="810"/>
        <w:gridCol w:w="1440"/>
      </w:tblGrid>
      <w:tr w:rsidR="003F5ED9" w:rsidRPr="007C4CA9" w:rsidTr="003C4ECF">
        <w:trPr>
          <w:trHeight w:val="350"/>
        </w:trPr>
        <w:tc>
          <w:tcPr>
            <w:tcW w:w="1294" w:type="dxa"/>
            <w:vAlign w:val="center"/>
          </w:tcPr>
          <w:p w:rsidR="003F5ED9" w:rsidRPr="007C4CA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7C4CA9">
              <w:rPr>
                <w:sz w:val="36"/>
                <w:szCs w:val="36"/>
              </w:rPr>
              <w:t>1</w:t>
            </w:r>
            <w:r w:rsidRPr="007C4CA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7C4CA9" w:rsidRDefault="003F5ED9" w:rsidP="003F5ED9">
            <w:pPr>
              <w:pStyle w:val="Heading3"/>
              <w:outlineLvl w:val="2"/>
            </w:pPr>
            <w:r w:rsidRPr="007C4CA9">
              <w:t>Semester</w:t>
            </w:r>
          </w:p>
        </w:tc>
        <w:tc>
          <w:tcPr>
            <w:tcW w:w="810" w:type="dxa"/>
            <w:vAlign w:val="center"/>
          </w:tcPr>
          <w:p w:rsidR="003F5ED9" w:rsidRPr="007C4CA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08" w:type="dxa"/>
            <w:vAlign w:val="center"/>
          </w:tcPr>
          <w:p w:rsidR="003F5ED9" w:rsidRPr="007C4CA9" w:rsidRDefault="003F5ED9" w:rsidP="003F5ED9">
            <w:pPr>
              <w:pStyle w:val="Heading3"/>
              <w:outlineLvl w:val="2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Pr="007C4CA9" w:rsidRDefault="003F5ED9" w:rsidP="00D669EC"/>
        </w:tc>
        <w:tc>
          <w:tcPr>
            <w:tcW w:w="2207" w:type="dxa"/>
            <w:tcBorders>
              <w:left w:val="single" w:sz="4" w:space="0" w:color="auto"/>
            </w:tcBorders>
            <w:vAlign w:val="center"/>
          </w:tcPr>
          <w:p w:rsidR="003F5ED9" w:rsidRPr="007C4CA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7C4CA9">
              <w:rPr>
                <w:sz w:val="36"/>
                <w:szCs w:val="36"/>
              </w:rPr>
              <w:t>2</w:t>
            </w:r>
            <w:r w:rsidRPr="007C4CA9">
              <w:rPr>
                <w:sz w:val="36"/>
                <w:szCs w:val="36"/>
                <w:vertAlign w:val="superscript"/>
              </w:rPr>
              <w:t>nd</w:t>
            </w:r>
            <w:r w:rsidRPr="007C4CA9"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7C4CA9" w:rsidRDefault="003F5ED9" w:rsidP="00B647B5">
            <w:pPr>
              <w:pStyle w:val="Heading3"/>
              <w:outlineLvl w:val="2"/>
            </w:pPr>
            <w:r w:rsidRPr="007C4CA9"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7C4CA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7C4CA9" w:rsidRDefault="003F5ED9" w:rsidP="00B647B5">
            <w:pPr>
              <w:pStyle w:val="Heading3"/>
              <w:outlineLvl w:val="2"/>
            </w:pPr>
          </w:p>
        </w:tc>
      </w:tr>
      <w:tr w:rsidR="003F5ED9" w:rsidRPr="007C4CA9" w:rsidTr="003C4ECF">
        <w:tc>
          <w:tcPr>
            <w:tcW w:w="1294" w:type="dxa"/>
            <w:vAlign w:val="center"/>
          </w:tcPr>
          <w:p w:rsidR="003F5ED9" w:rsidRPr="007C4CA9" w:rsidRDefault="003F5ED9" w:rsidP="003F2779">
            <w:pPr>
              <w:rPr>
                <w:b/>
              </w:rPr>
            </w:pPr>
            <w:r w:rsidRPr="007C4CA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7C4CA9" w:rsidRDefault="003F5ED9" w:rsidP="003F2779">
            <w:pPr>
              <w:rPr>
                <w:b/>
              </w:rPr>
            </w:pPr>
            <w:r w:rsidRPr="007C4CA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7C4CA9" w:rsidRDefault="003F5ED9" w:rsidP="003F2779">
            <w:pPr>
              <w:rPr>
                <w:b/>
              </w:rPr>
            </w:pPr>
            <w:r w:rsidRPr="007C4CA9">
              <w:rPr>
                <w:b/>
              </w:rPr>
              <w:t>CREDIT HOURS</w:t>
            </w:r>
          </w:p>
        </w:tc>
        <w:tc>
          <w:tcPr>
            <w:tcW w:w="1208" w:type="dxa"/>
            <w:tcBorders>
              <w:right w:val="single" w:sz="4" w:space="0" w:color="auto"/>
            </w:tcBorders>
            <w:vAlign w:val="center"/>
          </w:tcPr>
          <w:p w:rsidR="00BD03AD" w:rsidRPr="007C4CA9" w:rsidRDefault="00BD03AD" w:rsidP="00BD03AD">
            <w:pPr>
              <w:rPr>
                <w:b/>
              </w:rPr>
            </w:pPr>
            <w:r w:rsidRPr="007C4CA9">
              <w:rPr>
                <w:b/>
              </w:rPr>
              <w:t>PRE-REQ (p)</w:t>
            </w:r>
          </w:p>
          <w:p w:rsidR="003F5ED9" w:rsidRPr="007C4CA9" w:rsidRDefault="00BD03AD" w:rsidP="00BD03AD">
            <w:pPr>
              <w:rPr>
                <w:b/>
              </w:rPr>
            </w:pPr>
            <w:r w:rsidRPr="007C4CA9">
              <w:rPr>
                <w:b/>
              </w:rPr>
              <w:t xml:space="preserve">CO-REQ (c) 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7C4CA9" w:rsidRDefault="003F5ED9" w:rsidP="00D669EC"/>
        </w:tc>
        <w:tc>
          <w:tcPr>
            <w:tcW w:w="2207" w:type="dxa"/>
            <w:tcBorders>
              <w:left w:val="single" w:sz="4" w:space="0" w:color="auto"/>
            </w:tcBorders>
            <w:vAlign w:val="center"/>
          </w:tcPr>
          <w:p w:rsidR="003F5ED9" w:rsidRPr="007C4CA9" w:rsidRDefault="003F5ED9" w:rsidP="00BB5707">
            <w:pPr>
              <w:rPr>
                <w:b/>
              </w:rPr>
            </w:pPr>
            <w:r w:rsidRPr="007C4CA9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7C4CA9" w:rsidRDefault="003F5ED9" w:rsidP="00BB5707">
            <w:pPr>
              <w:rPr>
                <w:b/>
              </w:rPr>
            </w:pPr>
            <w:r w:rsidRPr="007C4CA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7C4CA9" w:rsidRDefault="003F5ED9" w:rsidP="00BB5707">
            <w:pPr>
              <w:rPr>
                <w:b/>
              </w:rPr>
            </w:pPr>
            <w:r w:rsidRPr="007C4CA9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Pr="007C4CA9" w:rsidRDefault="007F3EC3" w:rsidP="007F3EC3">
            <w:pPr>
              <w:rPr>
                <w:b/>
              </w:rPr>
            </w:pPr>
            <w:r w:rsidRPr="007C4CA9">
              <w:rPr>
                <w:b/>
              </w:rPr>
              <w:t>PRE-REQ (p)</w:t>
            </w:r>
          </w:p>
          <w:p w:rsidR="003F5ED9" w:rsidRPr="007C4CA9" w:rsidRDefault="007F3EC3" w:rsidP="007F3EC3">
            <w:pPr>
              <w:rPr>
                <w:b/>
              </w:rPr>
            </w:pPr>
            <w:r w:rsidRPr="007C4CA9">
              <w:rPr>
                <w:b/>
              </w:rPr>
              <w:t>CO-REQ (c)</w:t>
            </w:r>
          </w:p>
        </w:tc>
      </w:tr>
      <w:tr w:rsidR="00467CBD" w:rsidRPr="00956C83" w:rsidTr="003C4ECF">
        <w:tc>
          <w:tcPr>
            <w:tcW w:w="1294" w:type="dxa"/>
            <w:vAlign w:val="center"/>
          </w:tcPr>
          <w:p w:rsidR="00467CBD" w:rsidRPr="00956C83" w:rsidRDefault="00467CBD" w:rsidP="00467CBD">
            <w:r w:rsidRPr="00956C83">
              <w:t>ENC1101</w:t>
            </w:r>
          </w:p>
        </w:tc>
        <w:tc>
          <w:tcPr>
            <w:tcW w:w="1620" w:type="dxa"/>
            <w:vAlign w:val="center"/>
          </w:tcPr>
          <w:p w:rsidR="00467CBD" w:rsidRPr="00956C83" w:rsidRDefault="00467CBD" w:rsidP="00467CBD">
            <w:r w:rsidRPr="00956C83">
              <w:t>English I</w:t>
            </w:r>
          </w:p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3</w:t>
            </w:r>
          </w:p>
        </w:tc>
        <w:tc>
          <w:tcPr>
            <w:tcW w:w="1208" w:type="dxa"/>
            <w:tcBorders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left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ENC1102</w:t>
            </w:r>
          </w:p>
        </w:tc>
        <w:tc>
          <w:tcPr>
            <w:tcW w:w="1350" w:type="dxa"/>
            <w:vAlign w:val="center"/>
          </w:tcPr>
          <w:p w:rsidR="00467CBD" w:rsidRPr="00956C83" w:rsidRDefault="00467CBD" w:rsidP="00467CBD">
            <w:r w:rsidRPr="00956C83">
              <w:t>English II</w:t>
            </w:r>
          </w:p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3</w:t>
            </w:r>
          </w:p>
        </w:tc>
        <w:tc>
          <w:tcPr>
            <w:tcW w:w="1440" w:type="dxa"/>
            <w:vAlign w:val="center"/>
          </w:tcPr>
          <w:p w:rsidR="00467CBD" w:rsidRPr="00956C83" w:rsidRDefault="00467CBD" w:rsidP="00467CBD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ENC 1101 (p)</w:t>
            </w:r>
          </w:p>
        </w:tc>
      </w:tr>
      <w:tr w:rsidR="00467CBD" w:rsidRPr="00956C83" w:rsidTr="003C4ECF">
        <w:tc>
          <w:tcPr>
            <w:tcW w:w="1294" w:type="dxa"/>
            <w:vAlign w:val="center"/>
          </w:tcPr>
          <w:p w:rsidR="00467CBD" w:rsidRPr="00956C83" w:rsidRDefault="00467CBD" w:rsidP="00467CBD">
            <w:r w:rsidRPr="00956C83">
              <w:t>MET1010</w:t>
            </w:r>
          </w:p>
        </w:tc>
        <w:tc>
          <w:tcPr>
            <w:tcW w:w="1620" w:type="dxa"/>
            <w:vAlign w:val="center"/>
          </w:tcPr>
          <w:p w:rsidR="00467CBD" w:rsidRPr="00956C83" w:rsidRDefault="00467CBD" w:rsidP="00467CBD">
            <w:r w:rsidRPr="00956C83">
              <w:t>Introduction to Meteorology</w:t>
            </w:r>
          </w:p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3</w:t>
            </w:r>
          </w:p>
        </w:tc>
        <w:tc>
          <w:tcPr>
            <w:tcW w:w="1208" w:type="dxa"/>
            <w:tcBorders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left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STA2023</w:t>
            </w:r>
          </w:p>
        </w:tc>
        <w:tc>
          <w:tcPr>
            <w:tcW w:w="1350" w:type="dxa"/>
            <w:vAlign w:val="center"/>
          </w:tcPr>
          <w:p w:rsidR="00467CBD" w:rsidRPr="00956C83" w:rsidRDefault="00467CBD" w:rsidP="00467CBD">
            <w:r w:rsidRPr="00956C83">
              <w:t>Statistics</w:t>
            </w:r>
          </w:p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3</w:t>
            </w:r>
          </w:p>
        </w:tc>
        <w:tc>
          <w:tcPr>
            <w:tcW w:w="1440" w:type="dxa"/>
            <w:vAlign w:val="center"/>
          </w:tcPr>
          <w:p w:rsidR="00467CBD" w:rsidRPr="00956C83" w:rsidRDefault="00467CBD" w:rsidP="00467CBD"/>
        </w:tc>
      </w:tr>
      <w:tr w:rsidR="00467CBD" w:rsidRPr="00956C83" w:rsidTr="003C4ECF">
        <w:tc>
          <w:tcPr>
            <w:tcW w:w="1294" w:type="dxa"/>
            <w:vAlign w:val="center"/>
          </w:tcPr>
          <w:p w:rsidR="00467CBD" w:rsidRPr="00956C83" w:rsidRDefault="00467CBD" w:rsidP="00467CBD">
            <w:r w:rsidRPr="00956C83">
              <w:t>Humanities I</w:t>
            </w:r>
          </w:p>
        </w:tc>
        <w:tc>
          <w:tcPr>
            <w:tcW w:w="1620" w:type="dxa"/>
            <w:vAlign w:val="center"/>
          </w:tcPr>
          <w:p w:rsidR="00467CBD" w:rsidRPr="00956C83" w:rsidRDefault="00467CBD" w:rsidP="00467CBD"/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3</w:t>
            </w:r>
          </w:p>
        </w:tc>
        <w:tc>
          <w:tcPr>
            <w:tcW w:w="1208" w:type="dxa"/>
            <w:tcBorders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left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PHY2048</w:t>
            </w:r>
          </w:p>
        </w:tc>
        <w:tc>
          <w:tcPr>
            <w:tcW w:w="1350" w:type="dxa"/>
            <w:vAlign w:val="center"/>
          </w:tcPr>
          <w:p w:rsidR="00467CBD" w:rsidRPr="00956C83" w:rsidRDefault="00467CBD" w:rsidP="00467CBD">
            <w:r w:rsidRPr="00956C83">
              <w:t>University Physics I</w:t>
            </w:r>
          </w:p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4</w:t>
            </w:r>
          </w:p>
        </w:tc>
        <w:tc>
          <w:tcPr>
            <w:tcW w:w="1440" w:type="dxa"/>
            <w:vAlign w:val="center"/>
          </w:tcPr>
          <w:p w:rsidR="00467CBD" w:rsidRPr="00956C83" w:rsidRDefault="00956C83" w:rsidP="00FD40B5">
            <w:r w:rsidRPr="00956C83">
              <w:rPr>
                <w:sz w:val="16"/>
                <w:szCs w:val="16"/>
              </w:rPr>
              <w:t xml:space="preserve">MAC2311 (p), PHY 1023 </w:t>
            </w:r>
            <w:bookmarkStart w:id="0" w:name="_GoBack"/>
            <w:bookmarkEnd w:id="0"/>
            <w:r w:rsidRPr="00956C83">
              <w:rPr>
                <w:sz w:val="16"/>
                <w:szCs w:val="16"/>
              </w:rPr>
              <w:t>(p), MAC2312 (c), PHY 2048L (c)</w:t>
            </w:r>
          </w:p>
        </w:tc>
      </w:tr>
      <w:tr w:rsidR="00467CBD" w:rsidRPr="00956C83" w:rsidTr="003C4ECF"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Elective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3</w:t>
            </w:r>
          </w:p>
        </w:tc>
        <w:tc>
          <w:tcPr>
            <w:tcW w:w="12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left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PHY2048L</w:t>
            </w:r>
          </w:p>
        </w:tc>
        <w:tc>
          <w:tcPr>
            <w:tcW w:w="1350" w:type="dxa"/>
            <w:vAlign w:val="center"/>
          </w:tcPr>
          <w:p w:rsidR="00467CBD" w:rsidRPr="00956C83" w:rsidRDefault="00467CBD" w:rsidP="00467CBD">
            <w:r w:rsidRPr="00956C83">
              <w:t>University Physics I Lab</w:t>
            </w:r>
          </w:p>
        </w:tc>
        <w:tc>
          <w:tcPr>
            <w:tcW w:w="810" w:type="dxa"/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1</w:t>
            </w:r>
          </w:p>
        </w:tc>
        <w:tc>
          <w:tcPr>
            <w:tcW w:w="1440" w:type="dxa"/>
            <w:vAlign w:val="center"/>
          </w:tcPr>
          <w:p w:rsidR="00467CBD" w:rsidRPr="00956C83" w:rsidRDefault="00956C83" w:rsidP="00467CBD">
            <w:r w:rsidRPr="00956C83">
              <w:rPr>
                <w:sz w:val="16"/>
                <w:szCs w:val="16"/>
              </w:rPr>
              <w:t>PHY2048 (c)</w:t>
            </w:r>
          </w:p>
        </w:tc>
      </w:tr>
      <w:tr w:rsidR="00467CBD" w:rsidRPr="00956C83" w:rsidTr="003C4ECF"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MAC 2311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Calculus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4</w:t>
            </w:r>
          </w:p>
        </w:tc>
        <w:tc>
          <w:tcPr>
            <w:tcW w:w="12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67CBD" w:rsidRPr="00956C83" w:rsidRDefault="00467CBD" w:rsidP="00467CBD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MAC 1140 (p) &amp; 1114 (p)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MAC 2312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r w:rsidRPr="00956C83">
              <w:t>Calculus 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pPr>
              <w:jc w:val="center"/>
            </w:pPr>
            <w:r w:rsidRPr="00956C83">
              <w:t>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MAC 2311 (p)</w:t>
            </w:r>
          </w:p>
        </w:tc>
      </w:tr>
      <w:tr w:rsidR="00467CBD" w:rsidRPr="00956C83" w:rsidTr="003C4ECF"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pPr>
              <w:jc w:val="center"/>
            </w:pPr>
          </w:p>
        </w:tc>
        <w:tc>
          <w:tcPr>
            <w:tcW w:w="12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67CBD" w:rsidRPr="00956C83" w:rsidRDefault="00467CBD" w:rsidP="00467CBD"/>
        </w:tc>
      </w:tr>
      <w:tr w:rsidR="00467CBD" w:rsidRPr="00956C83" w:rsidTr="003C4ECF">
        <w:tc>
          <w:tcPr>
            <w:tcW w:w="12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>
            <w:pPr>
              <w:jc w:val="center"/>
            </w:pP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  <w:tc>
          <w:tcPr>
            <w:tcW w:w="22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7CBD" w:rsidRPr="00956C83" w:rsidRDefault="00467CBD" w:rsidP="00467CBD"/>
        </w:tc>
      </w:tr>
    </w:tbl>
    <w:p w:rsidR="00B0299B" w:rsidRPr="00956C83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03"/>
        <w:gridCol w:w="1534"/>
        <w:gridCol w:w="846"/>
        <w:gridCol w:w="1466"/>
        <w:gridCol w:w="260"/>
        <w:gridCol w:w="1605"/>
        <w:gridCol w:w="1842"/>
        <w:gridCol w:w="803"/>
        <w:gridCol w:w="1233"/>
      </w:tblGrid>
      <w:tr w:rsidR="003F5ED9" w:rsidRPr="00956C83" w:rsidTr="008E5863">
        <w:tc>
          <w:tcPr>
            <w:tcW w:w="1111" w:type="dxa"/>
            <w:vAlign w:val="center"/>
          </w:tcPr>
          <w:p w:rsidR="003F5ED9" w:rsidRPr="00956C83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56C83">
              <w:rPr>
                <w:sz w:val="36"/>
                <w:szCs w:val="36"/>
              </w:rPr>
              <w:t>3</w:t>
            </w:r>
            <w:r w:rsidRPr="00956C83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54" w:type="dxa"/>
            <w:vAlign w:val="center"/>
          </w:tcPr>
          <w:p w:rsidR="003F5ED9" w:rsidRPr="00956C83" w:rsidRDefault="003F5ED9" w:rsidP="00B647B5">
            <w:pPr>
              <w:pStyle w:val="Heading3"/>
              <w:outlineLvl w:val="2"/>
            </w:pPr>
            <w:r w:rsidRPr="00956C83">
              <w:t>Semester</w:t>
            </w:r>
          </w:p>
        </w:tc>
        <w:tc>
          <w:tcPr>
            <w:tcW w:w="853" w:type="dxa"/>
            <w:vAlign w:val="center"/>
          </w:tcPr>
          <w:p w:rsidR="003F5ED9" w:rsidRPr="00956C83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3F5ED9" w:rsidRPr="00956C83" w:rsidRDefault="003F5ED9" w:rsidP="00B647B5">
            <w:pPr>
              <w:pStyle w:val="Heading3"/>
              <w:outlineLvl w:val="2"/>
            </w:pP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56C83" w:rsidRDefault="003F5ED9" w:rsidP="00D669EC"/>
        </w:tc>
        <w:tc>
          <w:tcPr>
            <w:tcW w:w="1662" w:type="dxa"/>
            <w:tcBorders>
              <w:left w:val="single" w:sz="4" w:space="0" w:color="auto"/>
            </w:tcBorders>
            <w:vAlign w:val="center"/>
          </w:tcPr>
          <w:p w:rsidR="003F5ED9" w:rsidRPr="00956C83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56C83">
              <w:rPr>
                <w:sz w:val="36"/>
                <w:szCs w:val="36"/>
              </w:rPr>
              <w:t>4</w:t>
            </w:r>
            <w:r w:rsidRPr="00956C83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842" w:type="dxa"/>
            <w:vAlign w:val="center"/>
          </w:tcPr>
          <w:p w:rsidR="003F5ED9" w:rsidRPr="00956C83" w:rsidRDefault="003F5ED9" w:rsidP="00B647B5">
            <w:pPr>
              <w:pStyle w:val="Heading3"/>
              <w:outlineLvl w:val="2"/>
            </w:pPr>
            <w:r w:rsidRPr="00956C83">
              <w:t>Semester</w:t>
            </w:r>
          </w:p>
        </w:tc>
        <w:tc>
          <w:tcPr>
            <w:tcW w:w="806" w:type="dxa"/>
            <w:vAlign w:val="center"/>
          </w:tcPr>
          <w:p w:rsidR="003F5ED9" w:rsidRPr="00956C83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98" w:type="dxa"/>
            <w:vAlign w:val="center"/>
          </w:tcPr>
          <w:p w:rsidR="003F5ED9" w:rsidRPr="00956C83" w:rsidRDefault="003F5ED9" w:rsidP="00B647B5">
            <w:pPr>
              <w:pStyle w:val="Heading3"/>
              <w:outlineLvl w:val="2"/>
            </w:pPr>
          </w:p>
        </w:tc>
      </w:tr>
      <w:tr w:rsidR="00E4507B" w:rsidRPr="00956C83" w:rsidTr="008E5863">
        <w:tc>
          <w:tcPr>
            <w:tcW w:w="1111" w:type="dxa"/>
            <w:vAlign w:val="center"/>
          </w:tcPr>
          <w:p w:rsidR="00E4507B" w:rsidRPr="00956C83" w:rsidRDefault="00E4507B" w:rsidP="00B647B5">
            <w:pPr>
              <w:rPr>
                <w:b/>
              </w:rPr>
            </w:pPr>
            <w:r w:rsidRPr="00956C83">
              <w:rPr>
                <w:b/>
              </w:rPr>
              <w:t>COURSE #</w:t>
            </w:r>
          </w:p>
        </w:tc>
        <w:tc>
          <w:tcPr>
            <w:tcW w:w="1554" w:type="dxa"/>
            <w:vAlign w:val="center"/>
          </w:tcPr>
          <w:p w:rsidR="00E4507B" w:rsidRPr="00956C83" w:rsidRDefault="00E4507B" w:rsidP="00B647B5">
            <w:pPr>
              <w:rPr>
                <w:b/>
              </w:rPr>
            </w:pPr>
            <w:r w:rsidRPr="00956C83">
              <w:rPr>
                <w:b/>
              </w:rPr>
              <w:t>COURSE TITLE</w:t>
            </w:r>
          </w:p>
        </w:tc>
        <w:tc>
          <w:tcPr>
            <w:tcW w:w="853" w:type="dxa"/>
            <w:vAlign w:val="center"/>
          </w:tcPr>
          <w:p w:rsidR="00E4507B" w:rsidRPr="00956C83" w:rsidRDefault="00E4507B" w:rsidP="00B647B5">
            <w:pPr>
              <w:rPr>
                <w:b/>
              </w:rPr>
            </w:pPr>
            <w:r w:rsidRPr="00956C83">
              <w:rPr>
                <w:b/>
              </w:rPr>
              <w:t>CREDIT HOURS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7F3EC3" w:rsidRPr="00956C83" w:rsidRDefault="007F3EC3" w:rsidP="007F3EC3">
            <w:pPr>
              <w:rPr>
                <w:b/>
              </w:rPr>
            </w:pPr>
            <w:r w:rsidRPr="00956C83">
              <w:rPr>
                <w:b/>
              </w:rPr>
              <w:t>PRE-REQ (p)</w:t>
            </w:r>
          </w:p>
          <w:p w:rsidR="00E4507B" w:rsidRPr="00956C83" w:rsidRDefault="007F3EC3" w:rsidP="007F3EC3">
            <w:pPr>
              <w:rPr>
                <w:b/>
              </w:rPr>
            </w:pPr>
            <w:r w:rsidRPr="00956C83">
              <w:rPr>
                <w:b/>
              </w:rPr>
              <w:t>CO-REQ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956C83" w:rsidRDefault="00E4507B" w:rsidP="00D669EC"/>
        </w:tc>
        <w:tc>
          <w:tcPr>
            <w:tcW w:w="1662" w:type="dxa"/>
            <w:tcBorders>
              <w:left w:val="single" w:sz="4" w:space="0" w:color="auto"/>
            </w:tcBorders>
            <w:vAlign w:val="center"/>
          </w:tcPr>
          <w:p w:rsidR="00E4507B" w:rsidRPr="00956C83" w:rsidRDefault="00E4507B" w:rsidP="00B647B5">
            <w:pPr>
              <w:rPr>
                <w:b/>
              </w:rPr>
            </w:pPr>
            <w:r w:rsidRPr="00956C83">
              <w:rPr>
                <w:b/>
              </w:rPr>
              <w:t>COURSE #</w:t>
            </w:r>
          </w:p>
        </w:tc>
        <w:tc>
          <w:tcPr>
            <w:tcW w:w="1842" w:type="dxa"/>
            <w:vAlign w:val="center"/>
          </w:tcPr>
          <w:p w:rsidR="00E4507B" w:rsidRPr="00956C83" w:rsidRDefault="00E4507B" w:rsidP="00B647B5">
            <w:pPr>
              <w:rPr>
                <w:b/>
              </w:rPr>
            </w:pPr>
            <w:r w:rsidRPr="00956C83">
              <w:rPr>
                <w:b/>
              </w:rPr>
              <w:t>COURSE TITLE</w:t>
            </w:r>
          </w:p>
        </w:tc>
        <w:tc>
          <w:tcPr>
            <w:tcW w:w="806" w:type="dxa"/>
            <w:vAlign w:val="center"/>
          </w:tcPr>
          <w:p w:rsidR="00E4507B" w:rsidRPr="00956C83" w:rsidRDefault="00E4507B" w:rsidP="00B647B5">
            <w:pPr>
              <w:rPr>
                <w:b/>
              </w:rPr>
            </w:pPr>
            <w:r w:rsidRPr="00956C83">
              <w:rPr>
                <w:b/>
              </w:rPr>
              <w:t>CREDIT HOURS</w:t>
            </w:r>
          </w:p>
        </w:tc>
        <w:tc>
          <w:tcPr>
            <w:tcW w:w="1298" w:type="dxa"/>
            <w:vAlign w:val="center"/>
          </w:tcPr>
          <w:p w:rsidR="007F3EC3" w:rsidRPr="00956C83" w:rsidRDefault="007F3EC3" w:rsidP="007F3EC3">
            <w:pPr>
              <w:rPr>
                <w:b/>
              </w:rPr>
            </w:pPr>
            <w:r w:rsidRPr="00956C83">
              <w:rPr>
                <w:b/>
              </w:rPr>
              <w:t>PRE-REQ (p)</w:t>
            </w:r>
          </w:p>
          <w:p w:rsidR="00E4507B" w:rsidRPr="00956C83" w:rsidRDefault="007F3EC3" w:rsidP="007F3EC3">
            <w:pPr>
              <w:rPr>
                <w:b/>
              </w:rPr>
            </w:pPr>
            <w:r w:rsidRPr="00956C83">
              <w:rPr>
                <w:b/>
              </w:rPr>
              <w:t>CO-REQ (c)</w:t>
            </w:r>
          </w:p>
        </w:tc>
      </w:tr>
      <w:tr w:rsidR="00956C83" w:rsidRPr="00956C83" w:rsidTr="008E5863">
        <w:tc>
          <w:tcPr>
            <w:tcW w:w="1111" w:type="dxa"/>
            <w:vAlign w:val="center"/>
          </w:tcPr>
          <w:p w:rsidR="00956C83" w:rsidRPr="00956C83" w:rsidRDefault="00956C83" w:rsidP="00956C83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554" w:type="dxa"/>
            <w:vAlign w:val="center"/>
          </w:tcPr>
          <w:p w:rsidR="00956C83" w:rsidRPr="00956C83" w:rsidRDefault="00956C83" w:rsidP="00956C83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53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3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956C83" w:rsidRPr="00956C83" w:rsidRDefault="00956C83" w:rsidP="00956C83"/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83" w:rsidRPr="00956C83" w:rsidRDefault="00956C83" w:rsidP="00956C83"/>
        </w:tc>
        <w:tc>
          <w:tcPr>
            <w:tcW w:w="1662" w:type="dxa"/>
            <w:tcBorders>
              <w:lef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PSY2012 or SYG 2000</w:t>
            </w:r>
          </w:p>
        </w:tc>
        <w:tc>
          <w:tcPr>
            <w:tcW w:w="1842" w:type="dxa"/>
            <w:vAlign w:val="center"/>
          </w:tcPr>
          <w:p w:rsidR="00956C83" w:rsidRPr="00956C83" w:rsidRDefault="00956C83" w:rsidP="00956C83">
            <w:r w:rsidRPr="00956C83">
              <w:t>Psychology/Sociology</w:t>
            </w:r>
          </w:p>
        </w:tc>
        <w:tc>
          <w:tcPr>
            <w:tcW w:w="806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3</w:t>
            </w:r>
          </w:p>
        </w:tc>
        <w:tc>
          <w:tcPr>
            <w:tcW w:w="1298" w:type="dxa"/>
            <w:vAlign w:val="center"/>
          </w:tcPr>
          <w:p w:rsidR="00956C83" w:rsidRPr="00956C83" w:rsidRDefault="00956C83" w:rsidP="00956C83"/>
        </w:tc>
      </w:tr>
      <w:tr w:rsidR="00956C83" w:rsidRPr="00956C83" w:rsidTr="008E5863">
        <w:tc>
          <w:tcPr>
            <w:tcW w:w="1111" w:type="dxa"/>
            <w:vAlign w:val="center"/>
          </w:tcPr>
          <w:p w:rsidR="00956C83" w:rsidRPr="00956C83" w:rsidRDefault="00956C83" w:rsidP="00956C83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54" w:type="dxa"/>
            <w:vAlign w:val="center"/>
          </w:tcPr>
          <w:p w:rsidR="00956C83" w:rsidRPr="00956C83" w:rsidRDefault="00956C83" w:rsidP="00956C83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53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3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956C83" w:rsidRPr="00956C83" w:rsidRDefault="00956C83" w:rsidP="00956C83"/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83" w:rsidRPr="00956C83" w:rsidRDefault="00956C83" w:rsidP="00956C83"/>
        </w:tc>
        <w:tc>
          <w:tcPr>
            <w:tcW w:w="1662" w:type="dxa"/>
            <w:tcBorders>
              <w:lef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Humanities II</w:t>
            </w:r>
          </w:p>
        </w:tc>
        <w:tc>
          <w:tcPr>
            <w:tcW w:w="1842" w:type="dxa"/>
            <w:vAlign w:val="center"/>
          </w:tcPr>
          <w:p w:rsidR="00956C83" w:rsidRPr="00956C83" w:rsidRDefault="00956C83" w:rsidP="00956C83"/>
        </w:tc>
        <w:tc>
          <w:tcPr>
            <w:tcW w:w="806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3</w:t>
            </w:r>
          </w:p>
        </w:tc>
        <w:tc>
          <w:tcPr>
            <w:tcW w:w="1298" w:type="dxa"/>
            <w:vAlign w:val="center"/>
          </w:tcPr>
          <w:p w:rsidR="00956C83" w:rsidRPr="00956C83" w:rsidRDefault="00956C83" w:rsidP="00956C83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ENC 1101 (p)</w:t>
            </w:r>
          </w:p>
        </w:tc>
      </w:tr>
      <w:tr w:rsidR="00956C83" w:rsidRPr="00956C83" w:rsidTr="008E5863">
        <w:tc>
          <w:tcPr>
            <w:tcW w:w="1111" w:type="dxa"/>
            <w:vAlign w:val="center"/>
          </w:tcPr>
          <w:p w:rsidR="00956C83" w:rsidRPr="00956C83" w:rsidRDefault="00956C83" w:rsidP="00956C83">
            <w:r w:rsidRPr="00956C83">
              <w:t>PHY2049</w:t>
            </w:r>
          </w:p>
        </w:tc>
        <w:tc>
          <w:tcPr>
            <w:tcW w:w="1554" w:type="dxa"/>
            <w:vAlign w:val="center"/>
          </w:tcPr>
          <w:p w:rsidR="00956C83" w:rsidRPr="00956C83" w:rsidRDefault="00956C83" w:rsidP="00956C83">
            <w:r w:rsidRPr="00956C83">
              <w:t>University Physics II</w:t>
            </w:r>
          </w:p>
        </w:tc>
        <w:tc>
          <w:tcPr>
            <w:tcW w:w="853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4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rPr>
                <w:sz w:val="16"/>
                <w:szCs w:val="16"/>
              </w:rPr>
              <w:t>PHY 2048 (p), PHY 2049L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83" w:rsidRPr="00956C83" w:rsidRDefault="00956C83" w:rsidP="00956C83"/>
        </w:tc>
        <w:tc>
          <w:tcPr>
            <w:tcW w:w="1662" w:type="dxa"/>
            <w:tcBorders>
              <w:lef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Humanities III</w:t>
            </w:r>
          </w:p>
        </w:tc>
        <w:tc>
          <w:tcPr>
            <w:tcW w:w="1842" w:type="dxa"/>
            <w:vAlign w:val="center"/>
          </w:tcPr>
          <w:p w:rsidR="00956C83" w:rsidRPr="00956C83" w:rsidRDefault="00956C83" w:rsidP="00956C83"/>
        </w:tc>
        <w:tc>
          <w:tcPr>
            <w:tcW w:w="806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3</w:t>
            </w:r>
          </w:p>
        </w:tc>
        <w:tc>
          <w:tcPr>
            <w:tcW w:w="1298" w:type="dxa"/>
            <w:vAlign w:val="center"/>
          </w:tcPr>
          <w:p w:rsidR="00956C83" w:rsidRPr="00956C83" w:rsidRDefault="00956C83" w:rsidP="00956C83">
            <w:pPr>
              <w:rPr>
                <w:sz w:val="16"/>
                <w:szCs w:val="16"/>
              </w:rPr>
            </w:pPr>
            <w:r w:rsidRPr="00956C83">
              <w:rPr>
                <w:sz w:val="16"/>
                <w:szCs w:val="16"/>
              </w:rPr>
              <w:t>ENC 1102 (p)</w:t>
            </w:r>
          </w:p>
        </w:tc>
      </w:tr>
      <w:tr w:rsidR="00956C83" w:rsidRPr="00956C83" w:rsidTr="008E5863">
        <w:tc>
          <w:tcPr>
            <w:tcW w:w="1111" w:type="dxa"/>
            <w:vAlign w:val="center"/>
          </w:tcPr>
          <w:p w:rsidR="00956C83" w:rsidRPr="00956C83" w:rsidRDefault="00956C83" w:rsidP="00956C83">
            <w:r w:rsidRPr="00956C83">
              <w:t>PHY2049L</w:t>
            </w:r>
          </w:p>
        </w:tc>
        <w:tc>
          <w:tcPr>
            <w:tcW w:w="1554" w:type="dxa"/>
            <w:vAlign w:val="center"/>
          </w:tcPr>
          <w:p w:rsidR="00956C83" w:rsidRPr="00956C83" w:rsidRDefault="00956C83" w:rsidP="00956C83">
            <w:r w:rsidRPr="00956C83">
              <w:t>University Physics II Lab</w:t>
            </w:r>
          </w:p>
        </w:tc>
        <w:tc>
          <w:tcPr>
            <w:tcW w:w="853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1</w:t>
            </w:r>
          </w:p>
        </w:tc>
        <w:tc>
          <w:tcPr>
            <w:tcW w:w="1518" w:type="dxa"/>
            <w:tcBorders>
              <w:righ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rPr>
                <w:sz w:val="16"/>
                <w:szCs w:val="16"/>
              </w:rPr>
              <w:t>PHY 2049 (c)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83" w:rsidRPr="00956C83" w:rsidRDefault="00956C83" w:rsidP="00956C83"/>
        </w:tc>
        <w:tc>
          <w:tcPr>
            <w:tcW w:w="1662" w:type="dxa"/>
            <w:tcBorders>
              <w:lef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MAP2302</w:t>
            </w:r>
          </w:p>
        </w:tc>
        <w:tc>
          <w:tcPr>
            <w:tcW w:w="1842" w:type="dxa"/>
            <w:vAlign w:val="center"/>
          </w:tcPr>
          <w:p w:rsidR="00956C83" w:rsidRPr="00956C83" w:rsidRDefault="00956C83" w:rsidP="00956C83">
            <w:r w:rsidRPr="00956C83">
              <w:t>Differential Equations</w:t>
            </w:r>
          </w:p>
        </w:tc>
        <w:tc>
          <w:tcPr>
            <w:tcW w:w="806" w:type="dxa"/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3</w:t>
            </w:r>
          </w:p>
        </w:tc>
        <w:tc>
          <w:tcPr>
            <w:tcW w:w="1298" w:type="dxa"/>
            <w:vAlign w:val="center"/>
          </w:tcPr>
          <w:p w:rsidR="00956C83" w:rsidRPr="00956C83" w:rsidRDefault="00956C83" w:rsidP="00956C83">
            <w:r w:rsidRPr="00956C83">
              <w:t>MAC 2313 (p)</w:t>
            </w:r>
          </w:p>
        </w:tc>
      </w:tr>
      <w:tr w:rsidR="00956C83" w:rsidRPr="007C4CA9" w:rsidTr="008E5863"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MAC 2313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Calculus III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956C83" w:rsidRPr="00956C83" w:rsidRDefault="00956C83" w:rsidP="00956C83">
            <w:pPr>
              <w:jc w:val="center"/>
            </w:pPr>
            <w:r w:rsidRPr="00956C83">
              <w:t>4</w:t>
            </w:r>
          </w:p>
        </w:tc>
        <w:tc>
          <w:tcPr>
            <w:tcW w:w="151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MAC2312 (p)</w:t>
            </w:r>
          </w:p>
        </w:tc>
        <w:tc>
          <w:tcPr>
            <w:tcW w:w="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6C83" w:rsidRPr="00956C83" w:rsidRDefault="00956C83" w:rsidP="00956C83"/>
        </w:tc>
        <w:tc>
          <w:tcPr>
            <w:tcW w:w="166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6C83" w:rsidRPr="00956C83" w:rsidRDefault="00956C83" w:rsidP="00956C83">
            <w:r w:rsidRPr="00956C83">
              <w:t>Elective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956C83" w:rsidRPr="00956C83" w:rsidRDefault="00956C83" w:rsidP="00956C83"/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:rsidR="00956C83" w:rsidRPr="007C4CA9" w:rsidRDefault="00956C83" w:rsidP="00956C83">
            <w:pPr>
              <w:jc w:val="center"/>
            </w:pPr>
            <w:r w:rsidRPr="00956C83">
              <w:t>2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956C83" w:rsidRPr="007C4CA9" w:rsidRDefault="00956C83" w:rsidP="00956C83"/>
        </w:tc>
      </w:tr>
      <w:tr w:rsidR="00956C83" w:rsidRPr="007C4CA9" w:rsidTr="008E5863"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16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</w:tr>
      <w:tr w:rsidR="00956C83" w:rsidRPr="007C4CA9" w:rsidTr="008E5863">
        <w:trPr>
          <w:trHeight w:val="242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C83" w:rsidRPr="007C4CA9" w:rsidRDefault="00956C83" w:rsidP="00956C83"/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C83" w:rsidRPr="007C4CA9" w:rsidRDefault="00956C83" w:rsidP="00956C83"/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C83" w:rsidRPr="007C4CA9" w:rsidRDefault="00956C83" w:rsidP="00956C83"/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C83" w:rsidRPr="007C4CA9" w:rsidRDefault="00956C83" w:rsidP="00956C83"/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956C83" w:rsidRPr="007C4CA9" w:rsidRDefault="00956C83" w:rsidP="00956C83"/>
        </w:tc>
        <w:tc>
          <w:tcPr>
            <w:tcW w:w="56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6C83" w:rsidRPr="007C4CA9" w:rsidRDefault="00956C83" w:rsidP="00956C83"/>
        </w:tc>
      </w:tr>
      <w:tr w:rsidR="00956C83" w:rsidTr="008E5863">
        <w:trPr>
          <w:trHeight w:val="846"/>
        </w:trPr>
        <w:tc>
          <w:tcPr>
            <w:tcW w:w="530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56C83" w:rsidRPr="00EF26E5" w:rsidRDefault="00956C83" w:rsidP="00956C83">
            <w:pPr>
              <w:rPr>
                <w:b/>
              </w:rPr>
            </w:pPr>
            <w:r w:rsidRPr="007C4CA9">
              <w:rPr>
                <w:b/>
              </w:rPr>
              <w:t>Program Notes</w:t>
            </w:r>
          </w:p>
          <w:p w:rsidR="00956C83" w:rsidRDefault="00956C83" w:rsidP="00956C83"/>
        </w:tc>
        <w:tc>
          <w:tcPr>
            <w:tcW w:w="56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C83" w:rsidRDefault="00956C83" w:rsidP="00956C83"/>
        </w:tc>
      </w:tr>
      <w:tr w:rsidR="00956C83" w:rsidTr="008E5863"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Default="00956C83" w:rsidP="00956C83"/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Default="00956C83" w:rsidP="00956C83"/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Default="00956C83" w:rsidP="00956C83"/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Default="00956C83" w:rsidP="00956C83"/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956C83" w:rsidRDefault="00956C83" w:rsidP="00956C83"/>
        </w:tc>
        <w:tc>
          <w:tcPr>
            <w:tcW w:w="560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6C83" w:rsidRDefault="00956C83" w:rsidP="00956C83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A7D" w:rsidRDefault="007B4A7D" w:rsidP="00FB0483">
      <w:r>
        <w:separator/>
      </w:r>
    </w:p>
  </w:endnote>
  <w:endnote w:type="continuationSeparator" w:id="0">
    <w:p w:rsidR="007B4A7D" w:rsidRDefault="007B4A7D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A7D" w:rsidRDefault="007B4A7D" w:rsidP="00FB0483">
      <w:r>
        <w:separator/>
      </w:r>
    </w:p>
  </w:footnote>
  <w:footnote w:type="continuationSeparator" w:id="0">
    <w:p w:rsidR="007B4A7D" w:rsidRDefault="007B4A7D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1F4E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C4ECF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67CBD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49F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61FD7"/>
    <w:rsid w:val="00775AF6"/>
    <w:rsid w:val="0078687C"/>
    <w:rsid w:val="00786C40"/>
    <w:rsid w:val="007B4A7D"/>
    <w:rsid w:val="007C4CA9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5863"/>
    <w:rsid w:val="008E78AA"/>
    <w:rsid w:val="008F67C4"/>
    <w:rsid w:val="008F6FBB"/>
    <w:rsid w:val="008F776C"/>
    <w:rsid w:val="00901E6C"/>
    <w:rsid w:val="0092337E"/>
    <w:rsid w:val="00931E10"/>
    <w:rsid w:val="00945D7A"/>
    <w:rsid w:val="00956999"/>
    <w:rsid w:val="00956C83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7A71"/>
    <w:rsid w:val="00EF26E5"/>
    <w:rsid w:val="00F07905"/>
    <w:rsid w:val="00F22433"/>
    <w:rsid w:val="00F240FA"/>
    <w:rsid w:val="00F326AB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40B5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B2BB8B-9D34-4719-96AF-48451AB8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E1B423BF-7DB1-4128-A568-9F13BF674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5</cp:revision>
  <cp:lastPrinted>2015-02-18T15:26:00Z</cp:lastPrinted>
  <dcterms:created xsi:type="dcterms:W3CDTF">2015-08-19T16:15:00Z</dcterms:created>
  <dcterms:modified xsi:type="dcterms:W3CDTF">2015-08-19T20:21:00Z</dcterms:modified>
</cp:coreProperties>
</file>