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8661EE" w:rsidP="00D669EC">
            <w:pPr>
              <w:jc w:val="right"/>
            </w:pPr>
            <w:r>
              <w:t>Last Updated: 27 July 2015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8661EE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 xml:space="preserve"> / </w:t>
      </w:r>
      <w:r w:rsidR="00D101BC">
        <w:rPr>
          <w:sz w:val="36"/>
          <w:szCs w:val="36"/>
        </w:rPr>
        <w:t>Optometry</w:t>
      </w:r>
      <w:r w:rsidR="00EF26E5">
        <w:rPr>
          <w:sz w:val="36"/>
          <w:szCs w:val="36"/>
        </w:rPr>
        <w:t xml:space="preserve"> (</w:t>
      </w:r>
      <w:r w:rsidR="00D101BC">
        <w:rPr>
          <w:sz w:val="36"/>
          <w:szCs w:val="36"/>
        </w:rPr>
        <w:t>OPTO-AA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8"/>
        <w:gridCol w:w="1590"/>
        <w:gridCol w:w="1512"/>
        <w:gridCol w:w="1420"/>
        <w:gridCol w:w="2166"/>
        <w:gridCol w:w="2556"/>
      </w:tblGrid>
      <w:tr w:rsidR="00D101B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D101BC" w:rsidP="00D669EC">
            <w:r>
              <w:t>Optometry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D669EC">
            <w:r>
              <w:t>Greg Robinson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EF26E5">
            <w:hyperlink r:id="rId9" w:history="1">
              <w:r w:rsidRPr="007F363C">
                <w:rPr>
                  <w:rStyle w:val="Hyperlink"/>
                </w:rPr>
                <w:t>Grobinso4@gulfcoast.edu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8661EE" w:rsidP="00D669EC">
            <w:r>
              <w:t>769-1551 ext. 2853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</w:t>
            </w:r>
          </w:p>
        </w:tc>
        <w:tc>
          <w:tcPr>
            <w:tcW w:w="162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5E258F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5E258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1102</w:t>
            </w:r>
          </w:p>
        </w:tc>
        <w:tc>
          <w:tcPr>
            <w:tcW w:w="135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3F2779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Humanit</w:t>
            </w:r>
            <w:r>
              <w:rPr>
                <w:sz w:val="16"/>
                <w:szCs w:val="16"/>
              </w:rPr>
              <w:t>ies I</w:t>
            </w:r>
          </w:p>
        </w:tc>
        <w:tc>
          <w:tcPr>
            <w:tcW w:w="162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</w:t>
            </w:r>
          </w:p>
        </w:tc>
        <w:tc>
          <w:tcPr>
            <w:tcW w:w="135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1101 (p)</w:t>
            </w:r>
          </w:p>
        </w:tc>
      </w:tr>
      <w:tr w:rsidR="000A729B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Trigonometry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</w:t>
            </w:r>
          </w:p>
        </w:tc>
        <w:tc>
          <w:tcPr>
            <w:tcW w:w="135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&amp; lab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Chemistry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 (p)</w:t>
            </w:r>
            <w:r w:rsidR="00A34067">
              <w:rPr>
                <w:sz w:val="16"/>
                <w:szCs w:val="16"/>
              </w:rPr>
              <w:t xml:space="preserve"> </w:t>
            </w:r>
          </w:p>
          <w:p w:rsidR="000A729B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CHM 1040 (p) </w:t>
            </w:r>
          </w:p>
          <w:p w:rsidR="00A34067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 1140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 (c)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D101BC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EUH 1001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D101BC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Western Civ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D101BC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36068E" w:rsidP="003606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1140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36068E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Pre-Calc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36068E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</w:tr>
      <w:tr w:rsidR="003F5ED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3"/>
        <w:gridCol w:w="1576"/>
        <w:gridCol w:w="861"/>
        <w:gridCol w:w="1621"/>
        <w:gridCol w:w="268"/>
        <w:gridCol w:w="1717"/>
        <w:gridCol w:w="1350"/>
        <w:gridCol w:w="809"/>
        <w:gridCol w:w="1377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III</w:t>
            </w:r>
          </w:p>
        </w:tc>
        <w:tc>
          <w:tcPr>
            <w:tcW w:w="1584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Literature</w:t>
            </w:r>
          </w:p>
        </w:tc>
        <w:tc>
          <w:tcPr>
            <w:tcW w:w="864" w:type="dxa"/>
            <w:vAlign w:val="center"/>
          </w:tcPr>
          <w:p w:rsidR="00E4507B" w:rsidRPr="00BC5F37" w:rsidRDefault="002617F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1102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 2041</w:t>
            </w:r>
          </w:p>
        </w:tc>
        <w:tc>
          <w:tcPr>
            <w:tcW w:w="1350" w:type="dxa"/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Amer Gov’t</w:t>
            </w:r>
          </w:p>
        </w:tc>
        <w:tc>
          <w:tcPr>
            <w:tcW w:w="810" w:type="dxa"/>
            <w:vAlign w:val="center"/>
          </w:tcPr>
          <w:p w:rsidR="00E4507B" w:rsidRPr="00BC5F37" w:rsidRDefault="000A0771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E4507B" w:rsidRPr="00BC5F37" w:rsidRDefault="00E4507B" w:rsidP="00E4507B">
            <w:pPr>
              <w:rPr>
                <w:sz w:val="16"/>
                <w:szCs w:val="16"/>
              </w:rPr>
            </w:pPr>
          </w:p>
        </w:tc>
      </w:tr>
      <w:tr w:rsidR="000A729B" w:rsidTr="00207D8B">
        <w:tc>
          <w:tcPr>
            <w:tcW w:w="1116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</w:t>
            </w:r>
          </w:p>
        </w:tc>
        <w:tc>
          <w:tcPr>
            <w:tcW w:w="1584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Organic I </w:t>
            </w:r>
          </w:p>
        </w:tc>
        <w:tc>
          <w:tcPr>
            <w:tcW w:w="864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729B" w:rsidRPr="00BC5F37" w:rsidRDefault="000A729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PSY 2012</w:t>
            </w:r>
          </w:p>
        </w:tc>
        <w:tc>
          <w:tcPr>
            <w:tcW w:w="1350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Psy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</w:p>
        </w:tc>
      </w:tr>
      <w:tr w:rsidR="00A34067" w:rsidTr="00207D8B">
        <w:tc>
          <w:tcPr>
            <w:tcW w:w="1116" w:type="dxa"/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2210L</w:t>
            </w:r>
          </w:p>
        </w:tc>
        <w:tc>
          <w:tcPr>
            <w:tcW w:w="1584" w:type="dxa"/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Organic I Lab</w:t>
            </w:r>
          </w:p>
        </w:tc>
        <w:tc>
          <w:tcPr>
            <w:tcW w:w="864" w:type="dxa"/>
            <w:vAlign w:val="center"/>
          </w:tcPr>
          <w:p w:rsidR="00A34067" w:rsidRDefault="0036068E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A34067" w:rsidRPr="00BC5F37" w:rsidRDefault="00D101BC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MCB 2004</w:t>
            </w:r>
          </w:p>
        </w:tc>
        <w:tc>
          <w:tcPr>
            <w:tcW w:w="1350" w:type="dxa"/>
            <w:vAlign w:val="center"/>
          </w:tcPr>
          <w:p w:rsidR="00A34067" w:rsidRPr="00BC5F37" w:rsidRDefault="00D101BC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Microbiology</w:t>
            </w:r>
          </w:p>
        </w:tc>
        <w:tc>
          <w:tcPr>
            <w:tcW w:w="810" w:type="dxa"/>
            <w:vAlign w:val="center"/>
          </w:tcPr>
          <w:p w:rsidR="00A34067" w:rsidRPr="00BC5F37" w:rsidRDefault="00D101BC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</w:t>
            </w:r>
            <w:r w:rsidR="000A729B">
              <w:rPr>
                <w:sz w:val="16"/>
                <w:szCs w:val="16"/>
              </w:rPr>
              <w:t>3</w:t>
            </w:r>
          </w:p>
        </w:tc>
        <w:tc>
          <w:tcPr>
            <w:tcW w:w="1584" w:type="dxa"/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</w:t>
            </w:r>
          </w:p>
        </w:tc>
        <w:tc>
          <w:tcPr>
            <w:tcW w:w="864" w:type="dxa"/>
            <w:vAlign w:val="center"/>
          </w:tcPr>
          <w:p w:rsidR="00E4507B" w:rsidRPr="00BC5F37" w:rsidRDefault="000A729B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  <w:r w:rsidR="00511ED5">
              <w:rPr>
                <w:sz w:val="16"/>
                <w:szCs w:val="16"/>
              </w:rPr>
              <w:t xml:space="preserve">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D101BC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MCB 2004 L</w:t>
            </w:r>
          </w:p>
        </w:tc>
        <w:tc>
          <w:tcPr>
            <w:tcW w:w="1350" w:type="dxa"/>
            <w:vAlign w:val="center"/>
          </w:tcPr>
          <w:p w:rsidR="00E4507B" w:rsidRPr="00BC5F37" w:rsidRDefault="00D101BC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Micro Lab</w:t>
            </w:r>
          </w:p>
        </w:tc>
        <w:tc>
          <w:tcPr>
            <w:tcW w:w="810" w:type="dxa"/>
            <w:vAlign w:val="center"/>
          </w:tcPr>
          <w:p w:rsidR="00E4507B" w:rsidRPr="00BC5F37" w:rsidRDefault="00D101BC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vAlign w:val="center"/>
          </w:tcPr>
          <w:p w:rsidR="00E4507B" w:rsidRPr="00BC5F37" w:rsidRDefault="00D101BC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MCB 2004 (c)</w:t>
            </w:r>
          </w:p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Lab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 Lab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Pr="00BC5F37" w:rsidRDefault="00B87476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Pr="00BC5F3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D101B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D101BC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(p)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D101BC" w:rsidP="00A340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1040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2011L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D101BC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2011 (c)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Mjc I Lab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D101B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D101B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A34067" w:rsidP="00E4507B">
            <w:pPr>
              <w:rPr>
                <w:sz w:val="16"/>
                <w:szCs w:val="16"/>
              </w:rPr>
            </w:pP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511ED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8661EE"/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ED3" w:rsidRDefault="00353ED3" w:rsidP="00FB0483">
      <w:r>
        <w:separator/>
      </w:r>
    </w:p>
  </w:endnote>
  <w:endnote w:type="continuationSeparator" w:id="0">
    <w:p w:rsidR="00353ED3" w:rsidRDefault="00353ED3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ED3" w:rsidRDefault="00353ED3" w:rsidP="00FB0483">
      <w:r>
        <w:separator/>
      </w:r>
    </w:p>
  </w:footnote>
  <w:footnote w:type="continuationSeparator" w:id="0">
    <w:p w:rsidR="00353ED3" w:rsidRDefault="00353ED3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0771"/>
    <w:rsid w:val="000A5235"/>
    <w:rsid w:val="000A729B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617FC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53ED3"/>
    <w:rsid w:val="0036068E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ED5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661EE"/>
    <w:rsid w:val="00873450"/>
    <w:rsid w:val="00874815"/>
    <w:rsid w:val="008A0A30"/>
    <w:rsid w:val="008E78AA"/>
    <w:rsid w:val="008F09D8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067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8033A"/>
    <w:rsid w:val="00B8730B"/>
    <w:rsid w:val="00B87476"/>
    <w:rsid w:val="00B87F7D"/>
    <w:rsid w:val="00BA77A2"/>
    <w:rsid w:val="00BC5F37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101B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7571E-273B-4F78-A049-C27ED36D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robinso4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B91EDA9B-715E-482B-BF9D-91CA63B2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Childree, Nicole D.</cp:lastModifiedBy>
  <cp:revision>2</cp:revision>
  <cp:lastPrinted>2015-04-27T14:26:00Z</cp:lastPrinted>
  <dcterms:created xsi:type="dcterms:W3CDTF">2015-07-27T21:48:00Z</dcterms:created>
  <dcterms:modified xsi:type="dcterms:W3CDTF">2015-07-27T21:48:00Z</dcterms:modified>
</cp:coreProperties>
</file>