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6D49F7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>/</w:t>
      </w:r>
      <w:r w:rsidR="00ED6FEE">
        <w:rPr>
          <w:sz w:val="36"/>
          <w:szCs w:val="36"/>
        </w:rPr>
        <w:t xml:space="preserve">Science Education </w:t>
      </w:r>
      <w:r w:rsidR="00A10853">
        <w:rPr>
          <w:sz w:val="36"/>
          <w:szCs w:val="36"/>
        </w:rPr>
        <w:t>Chemistry</w:t>
      </w:r>
      <w:r w:rsidR="00ED6FEE">
        <w:rPr>
          <w:sz w:val="36"/>
          <w:szCs w:val="36"/>
        </w:rPr>
        <w:t xml:space="preserve"> Component</w:t>
      </w:r>
      <w:r w:rsidR="00EF26E5">
        <w:rPr>
          <w:sz w:val="36"/>
          <w:szCs w:val="36"/>
        </w:rPr>
        <w:t xml:space="preserve"> (</w:t>
      </w:r>
      <w:r w:rsidR="00ED6FEE">
        <w:rPr>
          <w:sz w:val="36"/>
          <w:szCs w:val="36"/>
        </w:rPr>
        <w:t>SC</w:t>
      </w:r>
      <w:r w:rsidR="00207FA0">
        <w:rPr>
          <w:sz w:val="36"/>
          <w:szCs w:val="36"/>
        </w:rPr>
        <w:t>C</w:t>
      </w:r>
      <w:r w:rsidR="00ED6FEE">
        <w:rPr>
          <w:sz w:val="36"/>
          <w:szCs w:val="36"/>
        </w:rPr>
        <w:t>ED</w:t>
      </w:r>
      <w:r>
        <w:rPr>
          <w:sz w:val="36"/>
          <w:szCs w:val="36"/>
        </w:rPr>
        <w:t>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0"/>
        <w:gridCol w:w="1590"/>
        <w:gridCol w:w="1514"/>
        <w:gridCol w:w="1416"/>
        <w:gridCol w:w="2158"/>
        <w:gridCol w:w="2564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ED6FEE" w:rsidRDefault="00ED6FEE" w:rsidP="00A10853">
            <w:pPr>
              <w:rPr>
                <w:sz w:val="16"/>
                <w:szCs w:val="16"/>
              </w:rPr>
            </w:pPr>
            <w:r w:rsidRPr="00ED6FEE">
              <w:rPr>
                <w:sz w:val="16"/>
                <w:szCs w:val="16"/>
              </w:rPr>
              <w:t xml:space="preserve">Science Education </w:t>
            </w:r>
            <w:r w:rsidR="00A10853">
              <w:rPr>
                <w:sz w:val="16"/>
                <w:szCs w:val="16"/>
              </w:rPr>
              <w:t>Chemistry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F32775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702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080"/>
        <w:gridCol w:w="1592"/>
        <w:gridCol w:w="838"/>
        <w:gridCol w:w="1422"/>
        <w:gridCol w:w="275"/>
        <w:gridCol w:w="1903"/>
        <w:gridCol w:w="1710"/>
        <w:gridCol w:w="822"/>
        <w:gridCol w:w="1060"/>
      </w:tblGrid>
      <w:tr w:rsidR="003F5ED9" w:rsidTr="00682354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38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0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682354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38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22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0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997B07" w:rsidTr="00682354">
        <w:tc>
          <w:tcPr>
            <w:tcW w:w="108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ENC1101</w:t>
            </w:r>
          </w:p>
        </w:tc>
        <w:tc>
          <w:tcPr>
            <w:tcW w:w="1592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</w:t>
            </w:r>
          </w:p>
        </w:tc>
        <w:tc>
          <w:tcPr>
            <w:tcW w:w="838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II</w:t>
            </w:r>
          </w:p>
        </w:tc>
        <w:tc>
          <w:tcPr>
            <w:tcW w:w="822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PSY2012 or SYG 2000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Psychology/Sociology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1005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the Teaching Profession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2085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Diversity for Educators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EME 2040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Technology for Educators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Pre-Calculus Algebra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1114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Trigonometry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997B07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Elective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DC0894" w:rsidP="00DC08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</w:tr>
    </w:tbl>
    <w:p w:rsidR="00B0299B" w:rsidRPr="00997B07" w:rsidRDefault="00B0299B" w:rsidP="00D669EC"/>
    <w:tbl>
      <w:tblPr>
        <w:tblStyle w:val="TableGrid"/>
        <w:tblW w:w="10692" w:type="dxa"/>
        <w:tblInd w:w="93" w:type="dxa"/>
        <w:tblLook w:val="04A0" w:firstRow="1" w:lastRow="0" w:firstColumn="1" w:lastColumn="0" w:noHBand="0" w:noVBand="1"/>
      </w:tblPr>
      <w:tblGrid>
        <w:gridCol w:w="1093"/>
        <w:gridCol w:w="1539"/>
        <w:gridCol w:w="848"/>
        <w:gridCol w:w="1455"/>
        <w:gridCol w:w="261"/>
        <w:gridCol w:w="1749"/>
        <w:gridCol w:w="1692"/>
        <w:gridCol w:w="804"/>
        <w:gridCol w:w="1251"/>
      </w:tblGrid>
      <w:tr w:rsidR="003F5ED9" w:rsidRPr="00997B07" w:rsidTr="00997B07">
        <w:trPr>
          <w:trHeight w:val="323"/>
        </w:trPr>
        <w:tc>
          <w:tcPr>
            <w:tcW w:w="1093" w:type="dxa"/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3</w:t>
            </w:r>
            <w:r w:rsidRPr="00997B07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9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48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97B07" w:rsidRDefault="003F5ED9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4</w:t>
            </w:r>
            <w:r w:rsidRPr="00997B07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2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04" w:type="dxa"/>
            <w:vAlign w:val="center"/>
          </w:tcPr>
          <w:p w:rsidR="003F5ED9" w:rsidRPr="00997B07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51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</w:tr>
      <w:tr w:rsidR="00E4507B" w:rsidRPr="00997B07" w:rsidTr="00997B07">
        <w:tc>
          <w:tcPr>
            <w:tcW w:w="1093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539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48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97B07" w:rsidRDefault="00E4507B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692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251" w:type="dxa"/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</w:tr>
      <w:tr w:rsidR="00682354" w:rsidRPr="00997B07" w:rsidTr="00997B07">
        <w:tc>
          <w:tcPr>
            <w:tcW w:w="1093" w:type="dxa"/>
            <w:vAlign w:val="center"/>
          </w:tcPr>
          <w:p w:rsidR="00682354" w:rsidRPr="00997B07" w:rsidRDefault="00682354" w:rsidP="00A10853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BSC2010</w:t>
            </w:r>
            <w:r w:rsidR="00A10853" w:rsidRPr="00997B07">
              <w:rPr>
                <w:sz w:val="16"/>
                <w:szCs w:val="16"/>
              </w:rPr>
              <w:t xml:space="preserve"> </w:t>
            </w:r>
            <w:r w:rsidR="00A10853">
              <w:rPr>
                <w:sz w:val="16"/>
                <w:szCs w:val="16"/>
              </w:rPr>
              <w:t xml:space="preserve">or </w:t>
            </w:r>
            <w:r w:rsidR="00A10853" w:rsidRPr="00997B07">
              <w:rPr>
                <w:sz w:val="16"/>
                <w:szCs w:val="16"/>
              </w:rPr>
              <w:t xml:space="preserve">PHY 2053 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College Physics or</w:t>
            </w: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1040 (p) &amp; BSC 2010L (c)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MAC 1140 (p), MAC 1114 (p) PHY 2053L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BSC2011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PHY 2054</w:t>
            </w:r>
          </w:p>
        </w:tc>
        <w:tc>
          <w:tcPr>
            <w:tcW w:w="16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II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College Physics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</w:t>
            </w:r>
            <w:r w:rsidR="00682354" w:rsidRPr="00997B07">
              <w:rPr>
                <w:sz w:val="16"/>
                <w:szCs w:val="16"/>
              </w:rPr>
              <w:t xml:space="preserve"> (p) &amp; BSC 201</w:t>
            </w:r>
            <w:r w:rsidRPr="00997B07">
              <w:rPr>
                <w:sz w:val="16"/>
                <w:szCs w:val="16"/>
              </w:rPr>
              <w:t>1</w:t>
            </w:r>
            <w:r w:rsidR="00682354" w:rsidRPr="00997B07">
              <w:rPr>
                <w:sz w:val="16"/>
                <w:szCs w:val="16"/>
              </w:rPr>
              <w:t>L (c)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 xml:space="preserve">PHY 2053 (p), PHY 2054L </w:t>
            </w:r>
            <w:r w:rsidR="00A10853">
              <w:rPr>
                <w:sz w:val="16"/>
                <w:szCs w:val="16"/>
              </w:rPr>
              <w:t>©</w:t>
            </w:r>
          </w:p>
        </w:tc>
      </w:tr>
      <w:tr w:rsidR="00997B07" w:rsidRPr="00997B07" w:rsidTr="00997B07">
        <w:tc>
          <w:tcPr>
            <w:tcW w:w="1093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2010L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PHY 2053 Lab</w:t>
            </w:r>
          </w:p>
        </w:tc>
        <w:tc>
          <w:tcPr>
            <w:tcW w:w="1539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 Lab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College Physics I Lab</w:t>
            </w:r>
          </w:p>
        </w:tc>
        <w:tc>
          <w:tcPr>
            <w:tcW w:w="848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2010 (c)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PHY 2053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</w:t>
            </w:r>
            <w:r w:rsidR="00A10853">
              <w:rPr>
                <w:sz w:val="16"/>
                <w:szCs w:val="16"/>
              </w:rPr>
              <w:t>1</w:t>
            </w:r>
            <w:r w:rsidRPr="00997B07">
              <w:rPr>
                <w:sz w:val="16"/>
                <w:szCs w:val="16"/>
              </w:rPr>
              <w:t>L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PHY 2054 Lab</w:t>
            </w:r>
          </w:p>
        </w:tc>
        <w:tc>
          <w:tcPr>
            <w:tcW w:w="1692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Biology for Science Majors II Lab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College Physics II Lab</w:t>
            </w:r>
          </w:p>
        </w:tc>
        <w:tc>
          <w:tcPr>
            <w:tcW w:w="804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251" w:type="dxa"/>
            <w:vAlign w:val="center"/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BSC 2011 (c)</w:t>
            </w:r>
            <w:r w:rsidR="00A10853">
              <w:rPr>
                <w:sz w:val="16"/>
                <w:szCs w:val="16"/>
              </w:rPr>
              <w:t xml:space="preserve"> or </w:t>
            </w:r>
            <w:r w:rsidR="00A10853" w:rsidRPr="00997B07">
              <w:rPr>
                <w:sz w:val="16"/>
                <w:szCs w:val="16"/>
              </w:rPr>
              <w:t>PHY 2054 (c)</w:t>
            </w:r>
          </w:p>
        </w:tc>
      </w:tr>
      <w:tr w:rsidR="00C234F0" w:rsidRPr="00997B07" w:rsidTr="00997B07">
        <w:trPr>
          <w:trHeight w:val="872"/>
        </w:trPr>
        <w:tc>
          <w:tcPr>
            <w:tcW w:w="1093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39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8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III</w:t>
            </w:r>
          </w:p>
        </w:tc>
        <w:tc>
          <w:tcPr>
            <w:tcW w:w="1692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1102</w:t>
            </w:r>
            <w:r w:rsidR="001F7F28" w:rsidRPr="00997B07">
              <w:rPr>
                <w:sz w:val="16"/>
                <w:szCs w:val="16"/>
              </w:rPr>
              <w:t xml:space="preserve"> (p)</w:t>
            </w:r>
          </w:p>
        </w:tc>
      </w:tr>
      <w:tr w:rsidR="00682354" w:rsidRPr="00997B07" w:rsidTr="00997B07">
        <w:trPr>
          <w:trHeight w:val="683"/>
        </w:trPr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</w:t>
            </w:r>
          </w:p>
        </w:tc>
        <w:tc>
          <w:tcPr>
            <w:tcW w:w="16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Chemistry w/ Qual Analysis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&amp; lab (p)</w:t>
            </w:r>
          </w:p>
        </w:tc>
      </w:tr>
      <w:tr w:rsidR="001F7F28" w:rsidRPr="00997B07" w:rsidTr="00997B07">
        <w:tc>
          <w:tcPr>
            <w:tcW w:w="1093" w:type="dxa"/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</w:t>
            </w:r>
          </w:p>
        </w:tc>
        <w:tc>
          <w:tcPr>
            <w:tcW w:w="1539" w:type="dxa"/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General Chemistry</w:t>
            </w:r>
          </w:p>
        </w:tc>
        <w:tc>
          <w:tcPr>
            <w:tcW w:w="848" w:type="dxa"/>
            <w:vAlign w:val="center"/>
          </w:tcPr>
          <w:p w:rsidR="001F7F28" w:rsidRPr="00997B07" w:rsidRDefault="001F7F28" w:rsidP="00A82219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3 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 CHM 1040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997B07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</w:t>
            </w:r>
            <w:r w:rsidR="00BB67B7">
              <w:rPr>
                <w:sz w:val="16"/>
                <w:szCs w:val="16"/>
              </w:rPr>
              <w:t xml:space="preserve"> L</w:t>
            </w:r>
            <w:bookmarkStart w:id="0" w:name="_GoBack"/>
            <w:bookmarkEnd w:id="0"/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Chemistry w/ Qual Analysis Lab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1F7F28" w:rsidRPr="00997B07" w:rsidRDefault="00DC0894" w:rsidP="001F7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 (c)</w:t>
            </w:r>
          </w:p>
        </w:tc>
      </w:tr>
      <w:tr w:rsidR="007C7070" w:rsidTr="00997B07"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C7070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L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  <w:r w:rsidR="00A82219" w:rsidRPr="00997B07">
              <w:rPr>
                <w:sz w:val="16"/>
                <w:szCs w:val="16"/>
              </w:rPr>
              <w:t xml:space="preserve"> or General Chemistry Lab</w:t>
            </w:r>
            <w:r w:rsidRPr="00997B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997B07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997B07" w:rsidRDefault="00997B07" w:rsidP="005342B8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SPC 1608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7C7070" w:rsidRPr="00997B07" w:rsidRDefault="00997B07" w:rsidP="007C707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Public Speaking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997B07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997B07">
        <w:trPr>
          <w:trHeight w:val="846"/>
        </w:trPr>
        <w:tc>
          <w:tcPr>
            <w:tcW w:w="519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lastRenderedPageBreak/>
              <w:t>Program Notes</w:t>
            </w:r>
          </w:p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775" w:rsidRDefault="00F32775" w:rsidP="00FB0483">
      <w:r>
        <w:separator/>
      </w:r>
    </w:p>
  </w:endnote>
  <w:endnote w:type="continuationSeparator" w:id="0">
    <w:p w:rsidR="00F32775" w:rsidRDefault="00F32775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775" w:rsidRDefault="00F32775" w:rsidP="00FB0483">
      <w:r>
        <w:separator/>
      </w:r>
    </w:p>
  </w:footnote>
  <w:footnote w:type="continuationSeparator" w:id="0">
    <w:p w:rsidR="00F32775" w:rsidRDefault="00F32775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07FA0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A12E5"/>
    <w:rsid w:val="003A1859"/>
    <w:rsid w:val="003A3826"/>
    <w:rsid w:val="003A6B2A"/>
    <w:rsid w:val="003B0A27"/>
    <w:rsid w:val="003B602D"/>
    <w:rsid w:val="003C4093"/>
    <w:rsid w:val="003D1121"/>
    <w:rsid w:val="003D3811"/>
    <w:rsid w:val="003D42DF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2354"/>
    <w:rsid w:val="00683C28"/>
    <w:rsid w:val="00684077"/>
    <w:rsid w:val="00697B92"/>
    <w:rsid w:val="006A017C"/>
    <w:rsid w:val="006C266D"/>
    <w:rsid w:val="006C5E67"/>
    <w:rsid w:val="006D49F7"/>
    <w:rsid w:val="006D74E8"/>
    <w:rsid w:val="006E3C2B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97B07"/>
    <w:rsid w:val="009C703F"/>
    <w:rsid w:val="009D5931"/>
    <w:rsid w:val="009D6C07"/>
    <w:rsid w:val="009F21A2"/>
    <w:rsid w:val="00A03AA1"/>
    <w:rsid w:val="00A07141"/>
    <w:rsid w:val="00A10853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2219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6615"/>
    <w:rsid w:val="00B5362D"/>
    <w:rsid w:val="00B8033A"/>
    <w:rsid w:val="00B85213"/>
    <w:rsid w:val="00B8730B"/>
    <w:rsid w:val="00B87476"/>
    <w:rsid w:val="00B87F7D"/>
    <w:rsid w:val="00BA77A2"/>
    <w:rsid w:val="00BB67B7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C0894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D6FEE"/>
    <w:rsid w:val="00EE7A71"/>
    <w:rsid w:val="00EF26E5"/>
    <w:rsid w:val="00F07905"/>
    <w:rsid w:val="00F22433"/>
    <w:rsid w:val="00F240FA"/>
    <w:rsid w:val="00F32775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40611937-D350-49BA-A43C-5C715AE1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2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8</cp:revision>
  <cp:lastPrinted>2015-08-19T14:41:00Z</cp:lastPrinted>
  <dcterms:created xsi:type="dcterms:W3CDTF">2016-02-24T14:46:00Z</dcterms:created>
  <dcterms:modified xsi:type="dcterms:W3CDTF">2016-02-24T15:02:00Z</dcterms:modified>
</cp:coreProperties>
</file>