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349"/>
        <w:gridCol w:w="5343"/>
      </w:tblGrid>
      <w:tr w:rsidR="00D669EC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r>
              <w:rPr>
                <w:noProof/>
              </w:rPr>
              <w:drawing>
                <wp:inline distT="0" distB="0" distL="0" distR="0" wp14:anchorId="79D77954" wp14:editId="5A568D37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D669EC">
              <w:rPr>
                <w:b/>
                <w:smallCaps/>
                <w:sz w:val="36"/>
                <w:szCs w:val="36"/>
              </w:rPr>
              <w:t>M</w:t>
            </w:r>
            <w:r w:rsidRPr="00D669EC">
              <w:rPr>
                <w:smallCaps/>
                <w:sz w:val="36"/>
                <w:szCs w:val="36"/>
              </w:rPr>
              <w:t xml:space="preserve">y </w:t>
            </w:r>
            <w:r w:rsidRPr="00D669EC">
              <w:rPr>
                <w:b/>
                <w:smallCaps/>
                <w:sz w:val="36"/>
                <w:szCs w:val="36"/>
              </w:rPr>
              <w:t>A</w:t>
            </w:r>
            <w:r w:rsidRPr="00D669EC">
              <w:rPr>
                <w:smallCaps/>
                <w:sz w:val="36"/>
                <w:szCs w:val="36"/>
              </w:rPr>
              <w:t xml:space="preserve">cademic </w:t>
            </w:r>
            <w:r w:rsidRPr="00D669EC">
              <w:rPr>
                <w:b/>
                <w:smallCaps/>
                <w:sz w:val="36"/>
                <w:szCs w:val="36"/>
              </w:rPr>
              <w:t>P</w:t>
            </w:r>
            <w:r w:rsidRPr="00D669EC">
              <w:rPr>
                <w:smallCaps/>
                <w:sz w:val="36"/>
                <w:szCs w:val="36"/>
              </w:rPr>
              <w:t>lan</w:t>
            </w:r>
          </w:p>
          <w:p w:rsidR="00D669EC" w:rsidRDefault="00D669EC" w:rsidP="00D669EC">
            <w:pPr>
              <w:jc w:val="right"/>
            </w:pPr>
            <w:r>
              <w:t>Catalog Year: 2014-2015</w:t>
            </w:r>
          </w:p>
          <w:p w:rsidR="00D669EC" w:rsidRDefault="00D669EC" w:rsidP="00D669EC">
            <w:pPr>
              <w:jc w:val="right"/>
            </w:pPr>
            <w:r>
              <w:t>Last Updated: 1 NOV 2014</w:t>
            </w:r>
          </w:p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/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D669EC" w:rsidRDefault="00D669EC" w:rsidP="00BD03AD">
            <w:r>
              <w:t xml:space="preserve">     </w:t>
            </w:r>
            <w:r w:rsidRPr="00D669EC">
              <w:t>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>
              <w:t>ipt. MAPs provide a recommended path for obtaining your degree or certificate. For example, course offerings may vary or change over time. For individual assistance</w:t>
            </w:r>
            <w:r w:rsidR="006426F4">
              <w:t>,</w:t>
            </w:r>
            <w:r w:rsidR="00BD03AD">
              <w:t xml:space="preserve"> contact an academic advisor or the program manager.</w:t>
            </w:r>
          </w:p>
        </w:tc>
      </w:tr>
      <w:tr w:rsidR="00D669EC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Pr="00EE0D8E" w:rsidRDefault="006D49F7" w:rsidP="00D669EC">
      <w:pPr>
        <w:pStyle w:val="Title"/>
        <w:rPr>
          <w:sz w:val="34"/>
          <w:szCs w:val="34"/>
        </w:rPr>
      </w:pPr>
      <w:r w:rsidRPr="00EE0D8E">
        <w:rPr>
          <w:sz w:val="34"/>
          <w:szCs w:val="34"/>
        </w:rPr>
        <w:t>Transfer Track</w:t>
      </w:r>
      <w:r w:rsidR="00EF26E5" w:rsidRPr="00EE0D8E">
        <w:rPr>
          <w:sz w:val="34"/>
          <w:szCs w:val="34"/>
        </w:rPr>
        <w:t>/</w:t>
      </w:r>
      <w:r w:rsidR="00ED6FEE" w:rsidRPr="00EE0D8E">
        <w:rPr>
          <w:sz w:val="34"/>
          <w:szCs w:val="34"/>
        </w:rPr>
        <w:t xml:space="preserve">Science Education </w:t>
      </w:r>
      <w:r w:rsidR="00EE0D8E" w:rsidRPr="00EE0D8E">
        <w:rPr>
          <w:sz w:val="34"/>
          <w:szCs w:val="34"/>
        </w:rPr>
        <w:t xml:space="preserve">Earth/Space </w:t>
      </w:r>
      <w:r w:rsidR="00ED6FEE" w:rsidRPr="00EE0D8E">
        <w:rPr>
          <w:sz w:val="34"/>
          <w:szCs w:val="34"/>
        </w:rPr>
        <w:t>Component</w:t>
      </w:r>
      <w:r w:rsidR="00EF26E5" w:rsidRPr="00EE0D8E">
        <w:rPr>
          <w:sz w:val="34"/>
          <w:szCs w:val="34"/>
        </w:rPr>
        <w:t xml:space="preserve"> (</w:t>
      </w:r>
      <w:r w:rsidR="00ED6FEE" w:rsidRPr="00EE0D8E">
        <w:rPr>
          <w:sz w:val="34"/>
          <w:szCs w:val="34"/>
        </w:rPr>
        <w:t>S</w:t>
      </w:r>
      <w:r w:rsidR="00EE0D8E" w:rsidRPr="00EE0D8E">
        <w:rPr>
          <w:sz w:val="34"/>
          <w:szCs w:val="34"/>
        </w:rPr>
        <w:t>EAR</w:t>
      </w:r>
      <w:r w:rsidRPr="00EE0D8E">
        <w:rPr>
          <w:sz w:val="34"/>
          <w:szCs w:val="34"/>
        </w:rPr>
        <w:t>-AA</w:t>
      </w:r>
      <w:r w:rsidR="00D669EC" w:rsidRPr="00EE0D8E">
        <w:rPr>
          <w:sz w:val="34"/>
          <w:szCs w:val="34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49"/>
        <w:gridCol w:w="1594"/>
        <w:gridCol w:w="1514"/>
        <w:gridCol w:w="1415"/>
        <w:gridCol w:w="2158"/>
        <w:gridCol w:w="2562"/>
      </w:tblGrid>
      <w:tr w:rsidR="00D669EC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 w:rsidRPr="00B0299B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Pr="00ED6FEE" w:rsidRDefault="00ED6FEE" w:rsidP="00EE0D8E">
            <w:pPr>
              <w:rPr>
                <w:sz w:val="16"/>
                <w:szCs w:val="16"/>
              </w:rPr>
            </w:pPr>
            <w:r w:rsidRPr="00ED6FEE">
              <w:rPr>
                <w:sz w:val="16"/>
                <w:szCs w:val="16"/>
              </w:rPr>
              <w:t xml:space="preserve">Science Education </w:t>
            </w:r>
            <w:r w:rsidR="00EE0D8E">
              <w:rPr>
                <w:sz w:val="16"/>
                <w:szCs w:val="16"/>
              </w:rPr>
              <w:t>Earth/Space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4D366F" w:rsidP="00D669EC">
            <w:r>
              <w:t>Jamie Webb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280CCB" w:rsidP="00EF26E5">
            <w:hyperlink r:id="rId9" w:history="1">
              <w:r w:rsidR="004D366F" w:rsidRPr="00A85D5B">
                <w:rPr>
                  <w:rStyle w:val="Hyperlink"/>
                </w:rPr>
                <w:t>jwebb@gulfcoast.edu</w:t>
              </w:r>
            </w:hyperlink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Default="004D366F" w:rsidP="00D669EC">
            <w:r>
              <w:t>850 769-1551 ext. 2858</w:t>
            </w:r>
          </w:p>
        </w:tc>
      </w:tr>
    </w:tbl>
    <w:p w:rsidR="00D669EC" w:rsidRDefault="00D669EC" w:rsidP="00D669EC"/>
    <w:tbl>
      <w:tblPr>
        <w:tblStyle w:val="TableGrid"/>
        <w:tblW w:w="10702" w:type="dxa"/>
        <w:tblInd w:w="23" w:type="dxa"/>
        <w:tblLayout w:type="fixed"/>
        <w:tblLook w:val="04A0" w:firstRow="1" w:lastRow="0" w:firstColumn="1" w:lastColumn="0" w:noHBand="0" w:noVBand="1"/>
      </w:tblPr>
      <w:tblGrid>
        <w:gridCol w:w="1080"/>
        <w:gridCol w:w="1592"/>
        <w:gridCol w:w="838"/>
        <w:gridCol w:w="1422"/>
        <w:gridCol w:w="275"/>
        <w:gridCol w:w="1903"/>
        <w:gridCol w:w="1710"/>
        <w:gridCol w:w="822"/>
        <w:gridCol w:w="1060"/>
      </w:tblGrid>
      <w:tr w:rsidR="003F5ED9" w:rsidTr="00682354">
        <w:trPr>
          <w:trHeight w:val="503"/>
        </w:trPr>
        <w:tc>
          <w:tcPr>
            <w:tcW w:w="108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3F5ED9">
              <w:rPr>
                <w:sz w:val="36"/>
                <w:szCs w:val="36"/>
              </w:rPr>
              <w:t>1</w:t>
            </w:r>
            <w:r w:rsidRPr="003F5ED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1592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38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22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26E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22" w:type="dxa"/>
            <w:tcBorders>
              <w:left w:val="single" w:sz="4" w:space="0" w:color="auto"/>
            </w:tcBorders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06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3F5ED9" w:rsidTr="00682354">
        <w:tc>
          <w:tcPr>
            <w:tcW w:w="108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#</w:t>
            </w:r>
          </w:p>
        </w:tc>
        <w:tc>
          <w:tcPr>
            <w:tcW w:w="1592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TITLE</w:t>
            </w:r>
          </w:p>
        </w:tc>
        <w:tc>
          <w:tcPr>
            <w:tcW w:w="838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CREDIT HOURS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BD03AD" w:rsidRDefault="00BD03AD" w:rsidP="00BD03AD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3F2779" w:rsidRDefault="00BD03AD" w:rsidP="00BD03AD">
            <w:pPr>
              <w:rPr>
                <w:b/>
              </w:rPr>
            </w:pPr>
            <w:r>
              <w:rPr>
                <w:b/>
              </w:rPr>
              <w:t xml:space="preserve">CO-REQ (c) 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71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22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060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362F1C" w:rsidRPr="00997B07" w:rsidTr="00682354">
        <w:tc>
          <w:tcPr>
            <w:tcW w:w="1080" w:type="dxa"/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ENC1101</w:t>
            </w:r>
          </w:p>
        </w:tc>
        <w:tc>
          <w:tcPr>
            <w:tcW w:w="1592" w:type="dxa"/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English I</w:t>
            </w:r>
          </w:p>
        </w:tc>
        <w:tc>
          <w:tcPr>
            <w:tcW w:w="838" w:type="dxa"/>
            <w:vAlign w:val="center"/>
          </w:tcPr>
          <w:p w:rsidR="00362F1C" w:rsidRPr="00997B07" w:rsidRDefault="00362F1C" w:rsidP="00362F1C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ENC1102</w:t>
            </w:r>
          </w:p>
        </w:tc>
        <w:tc>
          <w:tcPr>
            <w:tcW w:w="1710" w:type="dxa"/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English II</w:t>
            </w:r>
          </w:p>
        </w:tc>
        <w:tc>
          <w:tcPr>
            <w:tcW w:w="822" w:type="dxa"/>
            <w:vAlign w:val="center"/>
          </w:tcPr>
          <w:p w:rsidR="00362F1C" w:rsidRPr="00997B07" w:rsidRDefault="00362F1C" w:rsidP="00362F1C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 1101 (p)</w:t>
            </w:r>
          </w:p>
        </w:tc>
      </w:tr>
      <w:tr w:rsidR="00682354" w:rsidRPr="00997B07" w:rsidTr="00682354">
        <w:tc>
          <w:tcPr>
            <w:tcW w:w="108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PSY2012 or SYG 2000</w:t>
            </w:r>
          </w:p>
        </w:tc>
        <w:tc>
          <w:tcPr>
            <w:tcW w:w="1592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Psychology/Sociology</w:t>
            </w:r>
          </w:p>
        </w:tc>
        <w:tc>
          <w:tcPr>
            <w:tcW w:w="838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Humanities I</w:t>
            </w:r>
          </w:p>
        </w:tc>
        <w:tc>
          <w:tcPr>
            <w:tcW w:w="171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822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</w:tr>
      <w:tr w:rsidR="00682354" w:rsidRPr="00997B07" w:rsidTr="00682354">
        <w:tc>
          <w:tcPr>
            <w:tcW w:w="108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EDF 1005</w:t>
            </w:r>
          </w:p>
        </w:tc>
        <w:tc>
          <w:tcPr>
            <w:tcW w:w="1592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Introduction to the Teaching Profession</w:t>
            </w:r>
          </w:p>
        </w:tc>
        <w:tc>
          <w:tcPr>
            <w:tcW w:w="838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EUH1000 or EUH1101 or AMH 2010 or AMH 2020</w:t>
            </w:r>
          </w:p>
        </w:tc>
        <w:tc>
          <w:tcPr>
            <w:tcW w:w="171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Western Civilization I or Western Civilization II or United States History I or United States History II</w:t>
            </w:r>
          </w:p>
        </w:tc>
        <w:tc>
          <w:tcPr>
            <w:tcW w:w="822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</w:tr>
      <w:tr w:rsidR="00682354" w:rsidRPr="00997B07" w:rsidTr="00682354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EDF 2085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Introduction to Diversity for Educators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EME 2040</w:t>
            </w:r>
          </w:p>
        </w:tc>
        <w:tc>
          <w:tcPr>
            <w:tcW w:w="171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Introduction to Technology for Educators</w:t>
            </w:r>
          </w:p>
        </w:tc>
        <w:tc>
          <w:tcPr>
            <w:tcW w:w="822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</w:tr>
      <w:tr w:rsidR="00682354" w:rsidRPr="00997B07" w:rsidTr="00682354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1140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Pre-Calculus Algebra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1105 (p)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1114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Trigonometry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1105 (p)</w:t>
            </w:r>
          </w:p>
        </w:tc>
      </w:tr>
      <w:tr w:rsidR="00682354" w:rsidRPr="00997B07" w:rsidTr="00682354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997B07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Elective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838" w:type="dxa"/>
            <w:tcBorders>
              <w:bottom w:val="single" w:sz="4" w:space="0" w:color="auto"/>
            </w:tcBorders>
            <w:vAlign w:val="center"/>
          </w:tcPr>
          <w:p w:rsidR="00682354" w:rsidRPr="00997B07" w:rsidRDefault="00DC0894" w:rsidP="00DC08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82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</w:tr>
      <w:tr w:rsidR="00682354" w:rsidRPr="00997B07" w:rsidTr="00682354"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8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>
            <w:pPr>
              <w:jc w:val="center"/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>
            <w:pPr>
              <w:jc w:val="center"/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</w:tr>
    </w:tbl>
    <w:p w:rsidR="00B0299B" w:rsidRPr="00997B07" w:rsidRDefault="00B0299B" w:rsidP="00D669EC"/>
    <w:tbl>
      <w:tblPr>
        <w:tblStyle w:val="TableGrid"/>
        <w:tblW w:w="10692" w:type="dxa"/>
        <w:tblInd w:w="93" w:type="dxa"/>
        <w:tblLook w:val="04A0" w:firstRow="1" w:lastRow="0" w:firstColumn="1" w:lastColumn="0" w:noHBand="0" w:noVBand="1"/>
      </w:tblPr>
      <w:tblGrid>
        <w:gridCol w:w="1093"/>
        <w:gridCol w:w="1539"/>
        <w:gridCol w:w="848"/>
        <w:gridCol w:w="1455"/>
        <w:gridCol w:w="261"/>
        <w:gridCol w:w="1749"/>
        <w:gridCol w:w="1692"/>
        <w:gridCol w:w="804"/>
        <w:gridCol w:w="1251"/>
      </w:tblGrid>
      <w:tr w:rsidR="003F5ED9" w:rsidRPr="00997B07" w:rsidTr="00997B07">
        <w:trPr>
          <w:trHeight w:val="323"/>
        </w:trPr>
        <w:tc>
          <w:tcPr>
            <w:tcW w:w="1093" w:type="dxa"/>
            <w:vAlign w:val="center"/>
          </w:tcPr>
          <w:p w:rsidR="003F5ED9" w:rsidRPr="00997B07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 w:rsidRPr="00997B07">
              <w:rPr>
                <w:sz w:val="36"/>
                <w:szCs w:val="36"/>
              </w:rPr>
              <w:t>3</w:t>
            </w:r>
            <w:r w:rsidRPr="00997B07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1539" w:type="dxa"/>
            <w:vAlign w:val="center"/>
          </w:tcPr>
          <w:p w:rsidR="003F5ED9" w:rsidRPr="00997B07" w:rsidRDefault="003F5ED9" w:rsidP="00B647B5">
            <w:pPr>
              <w:pStyle w:val="Heading3"/>
              <w:outlineLvl w:val="2"/>
            </w:pPr>
            <w:r w:rsidRPr="00997B07">
              <w:t>Semester</w:t>
            </w:r>
          </w:p>
        </w:tc>
        <w:tc>
          <w:tcPr>
            <w:tcW w:w="848" w:type="dxa"/>
            <w:vAlign w:val="center"/>
          </w:tcPr>
          <w:p w:rsidR="003F5ED9" w:rsidRPr="00997B07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3F5ED9" w:rsidRPr="00997B07" w:rsidRDefault="003F5ED9" w:rsidP="00B647B5">
            <w:pPr>
              <w:pStyle w:val="Heading3"/>
              <w:outlineLvl w:val="2"/>
            </w:pP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Pr="00997B07" w:rsidRDefault="003F5ED9" w:rsidP="00D669EC"/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3F5ED9" w:rsidRPr="00997B07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 w:rsidRPr="00997B07">
              <w:rPr>
                <w:sz w:val="36"/>
                <w:szCs w:val="36"/>
              </w:rPr>
              <w:t>4</w:t>
            </w:r>
            <w:r w:rsidRPr="00997B07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1692" w:type="dxa"/>
            <w:vAlign w:val="center"/>
          </w:tcPr>
          <w:p w:rsidR="003F5ED9" w:rsidRPr="00997B07" w:rsidRDefault="003F5ED9" w:rsidP="00B647B5">
            <w:pPr>
              <w:pStyle w:val="Heading3"/>
              <w:outlineLvl w:val="2"/>
            </w:pPr>
            <w:r w:rsidRPr="00997B07">
              <w:t>Semester</w:t>
            </w:r>
          </w:p>
        </w:tc>
        <w:tc>
          <w:tcPr>
            <w:tcW w:w="804" w:type="dxa"/>
            <w:vAlign w:val="center"/>
          </w:tcPr>
          <w:p w:rsidR="003F5ED9" w:rsidRPr="00997B07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251" w:type="dxa"/>
            <w:vAlign w:val="center"/>
          </w:tcPr>
          <w:p w:rsidR="003F5ED9" w:rsidRPr="00997B07" w:rsidRDefault="003F5ED9" w:rsidP="00B647B5">
            <w:pPr>
              <w:pStyle w:val="Heading3"/>
              <w:outlineLvl w:val="2"/>
            </w:pPr>
          </w:p>
        </w:tc>
      </w:tr>
      <w:tr w:rsidR="00E4507B" w:rsidRPr="00997B07" w:rsidTr="00997B07">
        <w:tc>
          <w:tcPr>
            <w:tcW w:w="1093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COURSE #</w:t>
            </w:r>
          </w:p>
        </w:tc>
        <w:tc>
          <w:tcPr>
            <w:tcW w:w="1539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COURSE TITLE</w:t>
            </w:r>
          </w:p>
        </w:tc>
        <w:tc>
          <w:tcPr>
            <w:tcW w:w="848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CREDIT HOURS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7F3EC3" w:rsidRPr="00997B07" w:rsidRDefault="007F3EC3" w:rsidP="007F3EC3">
            <w:pPr>
              <w:rPr>
                <w:b/>
              </w:rPr>
            </w:pPr>
            <w:r w:rsidRPr="00997B07">
              <w:rPr>
                <w:b/>
              </w:rPr>
              <w:t>PRE-REQ (p)</w:t>
            </w:r>
          </w:p>
          <w:p w:rsidR="00E4507B" w:rsidRPr="00997B07" w:rsidRDefault="007F3EC3" w:rsidP="007F3EC3">
            <w:pPr>
              <w:rPr>
                <w:b/>
              </w:rPr>
            </w:pPr>
            <w:r w:rsidRPr="00997B07">
              <w:rPr>
                <w:b/>
              </w:rPr>
              <w:t>CO-REQ (c)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Pr="00997B07" w:rsidRDefault="00E4507B" w:rsidP="00D669EC"/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COURSE #</w:t>
            </w:r>
          </w:p>
        </w:tc>
        <w:tc>
          <w:tcPr>
            <w:tcW w:w="1692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COURSE TITLE</w:t>
            </w:r>
          </w:p>
        </w:tc>
        <w:tc>
          <w:tcPr>
            <w:tcW w:w="804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CREDIT HOURS</w:t>
            </w:r>
          </w:p>
        </w:tc>
        <w:tc>
          <w:tcPr>
            <w:tcW w:w="1251" w:type="dxa"/>
            <w:vAlign w:val="center"/>
          </w:tcPr>
          <w:p w:rsidR="007F3EC3" w:rsidRPr="00997B07" w:rsidRDefault="007F3EC3" w:rsidP="007F3EC3">
            <w:pPr>
              <w:rPr>
                <w:b/>
              </w:rPr>
            </w:pPr>
            <w:r w:rsidRPr="00997B07">
              <w:rPr>
                <w:b/>
              </w:rPr>
              <w:t>PRE-REQ (p)</w:t>
            </w:r>
          </w:p>
          <w:p w:rsidR="00E4507B" w:rsidRPr="00997B07" w:rsidRDefault="007F3EC3" w:rsidP="007F3EC3">
            <w:pPr>
              <w:rPr>
                <w:b/>
              </w:rPr>
            </w:pPr>
            <w:r w:rsidRPr="00997B07">
              <w:rPr>
                <w:b/>
              </w:rPr>
              <w:t>CO-REQ (c)</w:t>
            </w:r>
          </w:p>
        </w:tc>
      </w:tr>
      <w:tr w:rsidR="00682354" w:rsidRPr="00997B07" w:rsidTr="00997B07">
        <w:tc>
          <w:tcPr>
            <w:tcW w:w="1093" w:type="dxa"/>
            <w:vAlign w:val="center"/>
          </w:tcPr>
          <w:p w:rsidR="00682354" w:rsidRPr="00997B07" w:rsidRDefault="00EE0D8E" w:rsidP="00A1085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GLY 1010</w:t>
            </w:r>
          </w:p>
        </w:tc>
        <w:tc>
          <w:tcPr>
            <w:tcW w:w="1539" w:type="dxa"/>
            <w:vAlign w:val="center"/>
          </w:tcPr>
          <w:p w:rsidR="00682354" w:rsidRPr="00997B07" w:rsidRDefault="00EE0D8E" w:rsidP="006823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Physical Geology</w:t>
            </w:r>
          </w:p>
        </w:tc>
        <w:tc>
          <w:tcPr>
            <w:tcW w:w="848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682354" w:rsidRPr="00997B07" w:rsidRDefault="00EE0D8E" w:rsidP="006823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OCE 1001</w:t>
            </w:r>
          </w:p>
        </w:tc>
        <w:tc>
          <w:tcPr>
            <w:tcW w:w="1692" w:type="dxa"/>
            <w:vAlign w:val="center"/>
          </w:tcPr>
          <w:p w:rsidR="00682354" w:rsidRPr="00997B07" w:rsidRDefault="00EE0D8E" w:rsidP="006823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Fundamentals of Oceanography</w:t>
            </w:r>
          </w:p>
        </w:tc>
        <w:tc>
          <w:tcPr>
            <w:tcW w:w="804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251" w:type="dxa"/>
            <w:vAlign w:val="center"/>
          </w:tcPr>
          <w:p w:rsidR="00682354" w:rsidRPr="00997B07" w:rsidRDefault="00682354" w:rsidP="00997B07">
            <w:pPr>
              <w:rPr>
                <w:sz w:val="16"/>
                <w:szCs w:val="16"/>
              </w:rPr>
            </w:pPr>
          </w:p>
        </w:tc>
      </w:tr>
      <w:tr w:rsidR="00997B07" w:rsidRPr="00997B07" w:rsidTr="00997B07">
        <w:tc>
          <w:tcPr>
            <w:tcW w:w="1093" w:type="dxa"/>
            <w:vAlign w:val="center"/>
          </w:tcPr>
          <w:p w:rsidR="00997B07" w:rsidRPr="00997B07" w:rsidRDefault="00EE0D8E" w:rsidP="00997B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GLY 1010L</w:t>
            </w:r>
          </w:p>
        </w:tc>
        <w:tc>
          <w:tcPr>
            <w:tcW w:w="1539" w:type="dxa"/>
            <w:vAlign w:val="center"/>
          </w:tcPr>
          <w:p w:rsidR="00997B07" w:rsidRPr="00997B07" w:rsidRDefault="00EE0D8E" w:rsidP="00997B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Physical Geology Lab</w:t>
            </w:r>
          </w:p>
        </w:tc>
        <w:tc>
          <w:tcPr>
            <w:tcW w:w="848" w:type="dxa"/>
            <w:vAlign w:val="center"/>
          </w:tcPr>
          <w:p w:rsidR="00997B07" w:rsidRPr="00997B07" w:rsidRDefault="00997B07" w:rsidP="00997B07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1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997B07" w:rsidRPr="00997B07" w:rsidRDefault="00997B07" w:rsidP="00997B07">
            <w:pPr>
              <w:rPr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7B07" w:rsidRPr="00997B07" w:rsidRDefault="00997B07" w:rsidP="00997B07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997B07" w:rsidRPr="00997B07" w:rsidRDefault="00EE0D8E" w:rsidP="00997B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Science Elective</w:t>
            </w:r>
          </w:p>
        </w:tc>
        <w:tc>
          <w:tcPr>
            <w:tcW w:w="1692" w:type="dxa"/>
            <w:vAlign w:val="center"/>
          </w:tcPr>
          <w:p w:rsidR="00997B07" w:rsidRPr="00997B07" w:rsidRDefault="00997B07" w:rsidP="00997B07">
            <w:pPr>
              <w:rPr>
                <w:sz w:val="16"/>
                <w:szCs w:val="16"/>
              </w:rPr>
            </w:pPr>
          </w:p>
        </w:tc>
        <w:tc>
          <w:tcPr>
            <w:tcW w:w="804" w:type="dxa"/>
            <w:vAlign w:val="center"/>
          </w:tcPr>
          <w:p w:rsidR="00997B07" w:rsidRPr="00997B07" w:rsidRDefault="00EE0D8E" w:rsidP="00997B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or 3</w:t>
            </w:r>
            <w:bookmarkStart w:id="0" w:name="_GoBack"/>
            <w:bookmarkEnd w:id="0"/>
          </w:p>
        </w:tc>
        <w:tc>
          <w:tcPr>
            <w:tcW w:w="1251" w:type="dxa"/>
            <w:vAlign w:val="center"/>
          </w:tcPr>
          <w:p w:rsidR="00997B07" w:rsidRPr="00997B07" w:rsidRDefault="00997B07" w:rsidP="00997B07">
            <w:pPr>
              <w:rPr>
                <w:sz w:val="16"/>
                <w:szCs w:val="16"/>
              </w:rPr>
            </w:pPr>
          </w:p>
        </w:tc>
      </w:tr>
      <w:tr w:rsidR="00C234F0" w:rsidRPr="00997B07" w:rsidTr="00997B07">
        <w:trPr>
          <w:trHeight w:val="872"/>
        </w:trPr>
        <w:tc>
          <w:tcPr>
            <w:tcW w:w="1093" w:type="dxa"/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POS2041 or POS 2112 or CPO 2002</w:t>
            </w:r>
          </w:p>
        </w:tc>
        <w:tc>
          <w:tcPr>
            <w:tcW w:w="1539" w:type="dxa"/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American National Government or State and Local Government or Comparative Government</w:t>
            </w:r>
          </w:p>
        </w:tc>
        <w:tc>
          <w:tcPr>
            <w:tcW w:w="848" w:type="dxa"/>
            <w:vAlign w:val="center"/>
          </w:tcPr>
          <w:p w:rsidR="00C234F0" w:rsidRPr="00997B07" w:rsidRDefault="00C234F0" w:rsidP="00C234F0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Humanities III</w:t>
            </w:r>
          </w:p>
        </w:tc>
        <w:tc>
          <w:tcPr>
            <w:tcW w:w="1692" w:type="dxa"/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</w:p>
        </w:tc>
        <w:tc>
          <w:tcPr>
            <w:tcW w:w="804" w:type="dxa"/>
            <w:vAlign w:val="center"/>
          </w:tcPr>
          <w:p w:rsidR="00C234F0" w:rsidRPr="00997B07" w:rsidRDefault="00C234F0" w:rsidP="00C234F0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251" w:type="dxa"/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 1102</w:t>
            </w:r>
            <w:r w:rsidR="001F7F28" w:rsidRPr="00997B07">
              <w:rPr>
                <w:sz w:val="16"/>
                <w:szCs w:val="16"/>
              </w:rPr>
              <w:t xml:space="preserve"> (p)</w:t>
            </w:r>
          </w:p>
        </w:tc>
      </w:tr>
      <w:tr w:rsidR="00682354" w:rsidRPr="00997B07" w:rsidTr="00997B07">
        <w:trPr>
          <w:trHeight w:val="683"/>
        </w:trPr>
        <w:tc>
          <w:tcPr>
            <w:tcW w:w="1093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Humanities II</w:t>
            </w:r>
          </w:p>
        </w:tc>
        <w:tc>
          <w:tcPr>
            <w:tcW w:w="1539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848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 1101 (p)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682354" w:rsidRPr="00997B07" w:rsidRDefault="00EE0D8E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PHY 2054</w:t>
            </w:r>
            <w:r>
              <w:rPr>
                <w:sz w:val="16"/>
                <w:szCs w:val="16"/>
              </w:rPr>
              <w:t xml:space="preserve"> or </w:t>
            </w:r>
            <w:r w:rsidR="00682354" w:rsidRPr="00997B07">
              <w:rPr>
                <w:sz w:val="16"/>
                <w:szCs w:val="16"/>
              </w:rPr>
              <w:t>CHM 1046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BSC2011</w:t>
            </w:r>
          </w:p>
        </w:tc>
        <w:tc>
          <w:tcPr>
            <w:tcW w:w="1692" w:type="dxa"/>
            <w:vAlign w:val="center"/>
          </w:tcPr>
          <w:p w:rsidR="00682354" w:rsidRPr="00997B07" w:rsidRDefault="00EE0D8E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College Physics II</w:t>
            </w:r>
            <w:r w:rsidRPr="00997B0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or </w:t>
            </w:r>
            <w:r w:rsidR="00682354" w:rsidRPr="00997B07">
              <w:rPr>
                <w:sz w:val="16"/>
                <w:szCs w:val="16"/>
              </w:rPr>
              <w:t>Chemistry w/ Qual Analysis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Biology for Science Majors II</w:t>
            </w:r>
          </w:p>
        </w:tc>
        <w:tc>
          <w:tcPr>
            <w:tcW w:w="804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251" w:type="dxa"/>
            <w:vAlign w:val="center"/>
          </w:tcPr>
          <w:p w:rsidR="00682354" w:rsidRPr="00997B07" w:rsidRDefault="00EE0D8E" w:rsidP="00EE0D8E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 xml:space="preserve">PHY 2053 (p), PHY 2054L </w:t>
            </w:r>
            <w:r>
              <w:rPr>
                <w:sz w:val="16"/>
                <w:szCs w:val="16"/>
              </w:rPr>
              <w:t xml:space="preserve">(c) or </w:t>
            </w:r>
            <w:r w:rsidR="00682354" w:rsidRPr="00997B07">
              <w:rPr>
                <w:sz w:val="16"/>
                <w:szCs w:val="16"/>
              </w:rPr>
              <w:t>CHM 1045 &amp; lab (p)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BSC 2010 (p) &amp; BSC 2011L (c)</w:t>
            </w:r>
          </w:p>
        </w:tc>
      </w:tr>
      <w:tr w:rsidR="001F7F28" w:rsidRPr="00997B07" w:rsidTr="00997B07">
        <w:tc>
          <w:tcPr>
            <w:tcW w:w="1093" w:type="dxa"/>
            <w:vAlign w:val="center"/>
          </w:tcPr>
          <w:p w:rsidR="001F7F28" w:rsidRPr="00997B07" w:rsidRDefault="00EE0D8E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 xml:space="preserve">PHY 2053 </w:t>
            </w:r>
            <w:r>
              <w:rPr>
                <w:sz w:val="16"/>
                <w:szCs w:val="16"/>
              </w:rPr>
              <w:t xml:space="preserve">or </w:t>
            </w:r>
            <w:r w:rsidR="00A82219" w:rsidRPr="00997B07">
              <w:rPr>
                <w:sz w:val="16"/>
                <w:szCs w:val="16"/>
              </w:rPr>
              <w:t>CHM 1045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BSC2010</w:t>
            </w:r>
          </w:p>
        </w:tc>
        <w:tc>
          <w:tcPr>
            <w:tcW w:w="1539" w:type="dxa"/>
            <w:vAlign w:val="center"/>
          </w:tcPr>
          <w:p w:rsidR="001F7F28" w:rsidRPr="00997B07" w:rsidRDefault="00EE0D8E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College Physics or</w:t>
            </w:r>
            <w:r w:rsidRPr="00997B07">
              <w:rPr>
                <w:sz w:val="16"/>
                <w:szCs w:val="16"/>
              </w:rPr>
              <w:t xml:space="preserve"> </w:t>
            </w:r>
            <w:r w:rsidR="00A82219" w:rsidRPr="00997B07">
              <w:rPr>
                <w:sz w:val="16"/>
                <w:szCs w:val="16"/>
              </w:rPr>
              <w:t>General Chemistry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Biology for Science Majors I</w:t>
            </w:r>
          </w:p>
        </w:tc>
        <w:tc>
          <w:tcPr>
            <w:tcW w:w="848" w:type="dxa"/>
            <w:vAlign w:val="center"/>
          </w:tcPr>
          <w:p w:rsidR="001F7F28" w:rsidRPr="00997B07" w:rsidRDefault="001F7F28" w:rsidP="00A82219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 xml:space="preserve">3 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1F7F28" w:rsidRPr="00997B07" w:rsidRDefault="00EE0D8E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1140 (p), MAC 1114 (p) PHY 2053L (c)</w:t>
            </w:r>
            <w:r>
              <w:rPr>
                <w:sz w:val="16"/>
                <w:szCs w:val="16"/>
              </w:rPr>
              <w:t xml:space="preserve"> or </w:t>
            </w:r>
            <w:r w:rsidR="00A82219" w:rsidRPr="00997B07">
              <w:rPr>
                <w:sz w:val="16"/>
                <w:szCs w:val="16"/>
              </w:rPr>
              <w:t>MAC 1105 (p) CHM 1040 (p)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CHM 1040 (p) &amp; BSC 2010L (c)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7F28" w:rsidRPr="00997B07" w:rsidRDefault="001F7F28" w:rsidP="001F7F28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F7F28" w:rsidRPr="00997B07" w:rsidRDefault="00EE0D8E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PHY 2054 Lab</w:t>
            </w:r>
            <w:r w:rsidRPr="00997B0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or </w:t>
            </w:r>
            <w:r w:rsidR="00A82219" w:rsidRPr="00997B07">
              <w:rPr>
                <w:sz w:val="16"/>
                <w:szCs w:val="16"/>
              </w:rPr>
              <w:t>CHM 1046</w:t>
            </w:r>
            <w:r w:rsidR="00085A93">
              <w:rPr>
                <w:sz w:val="16"/>
                <w:szCs w:val="16"/>
              </w:rPr>
              <w:t xml:space="preserve">L or </w:t>
            </w:r>
            <w:r w:rsidR="00085A93" w:rsidRPr="00997B07">
              <w:rPr>
                <w:sz w:val="16"/>
                <w:szCs w:val="16"/>
              </w:rPr>
              <w:t>BSC 201</w:t>
            </w:r>
            <w:r w:rsidR="00085A93">
              <w:rPr>
                <w:sz w:val="16"/>
                <w:szCs w:val="16"/>
              </w:rPr>
              <w:t>1</w:t>
            </w:r>
            <w:r w:rsidR="00085A93" w:rsidRPr="00997B07">
              <w:rPr>
                <w:sz w:val="16"/>
                <w:szCs w:val="16"/>
              </w:rPr>
              <w:t>L</w:t>
            </w: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:rsidR="001F7F28" w:rsidRPr="00997B07" w:rsidRDefault="00EE0D8E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College Physics II Lab</w:t>
            </w:r>
            <w:r w:rsidRPr="00997B0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or </w:t>
            </w:r>
            <w:r w:rsidR="00A82219" w:rsidRPr="00997B07">
              <w:rPr>
                <w:sz w:val="16"/>
                <w:szCs w:val="16"/>
              </w:rPr>
              <w:t>Chemistry w/ Qual Analysis Lab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Biology for Science Majors II Lab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vAlign w:val="center"/>
          </w:tcPr>
          <w:p w:rsidR="001F7F28" w:rsidRPr="00997B07" w:rsidRDefault="00DC0894" w:rsidP="001F7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085A93">
              <w:rPr>
                <w:sz w:val="16"/>
                <w:szCs w:val="16"/>
              </w:rPr>
              <w:t xml:space="preserve"> or 1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vAlign w:val="center"/>
          </w:tcPr>
          <w:p w:rsidR="001F7F28" w:rsidRPr="00997B07" w:rsidRDefault="00EE0D8E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PHY 2054 (c)</w:t>
            </w:r>
            <w:r>
              <w:rPr>
                <w:sz w:val="16"/>
                <w:szCs w:val="16"/>
              </w:rPr>
              <w:t xml:space="preserve"> or </w:t>
            </w:r>
            <w:r w:rsidR="00A82219" w:rsidRPr="00997B07">
              <w:rPr>
                <w:sz w:val="16"/>
                <w:szCs w:val="16"/>
              </w:rPr>
              <w:t>CHM 1046 (c)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BSC 2011 (c)</w:t>
            </w:r>
          </w:p>
        </w:tc>
      </w:tr>
      <w:tr w:rsidR="007C7070" w:rsidTr="00997B07"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7C7070" w:rsidRPr="00997B07" w:rsidRDefault="00EE0D8E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PHY 2053 Lab</w:t>
            </w:r>
            <w:r w:rsidRPr="00997B0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or </w:t>
            </w:r>
            <w:r w:rsidR="00A82219" w:rsidRPr="00997B07">
              <w:rPr>
                <w:sz w:val="16"/>
                <w:szCs w:val="16"/>
              </w:rPr>
              <w:t>CHM 1045 L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BSC 2010L</w:t>
            </w:r>
          </w:p>
        </w:tc>
        <w:tc>
          <w:tcPr>
            <w:tcW w:w="1539" w:type="dxa"/>
            <w:tcBorders>
              <w:bottom w:val="single" w:sz="4" w:space="0" w:color="auto"/>
            </w:tcBorders>
            <w:vAlign w:val="center"/>
          </w:tcPr>
          <w:p w:rsidR="007C7070" w:rsidRPr="00997B07" w:rsidRDefault="00EE0D8E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College Physics I Lab</w:t>
            </w:r>
            <w:r w:rsidRPr="00997B0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or </w:t>
            </w:r>
            <w:r w:rsidR="007C7070" w:rsidRPr="00997B07">
              <w:rPr>
                <w:sz w:val="16"/>
                <w:szCs w:val="16"/>
              </w:rPr>
              <w:t>College Physics I Lab</w:t>
            </w:r>
            <w:r w:rsidR="00A82219" w:rsidRPr="00997B07">
              <w:rPr>
                <w:sz w:val="16"/>
                <w:szCs w:val="16"/>
              </w:rPr>
              <w:t xml:space="preserve"> or General Chemistry </w:t>
            </w:r>
            <w:r w:rsidR="00A82219" w:rsidRPr="00997B07">
              <w:rPr>
                <w:sz w:val="16"/>
                <w:szCs w:val="16"/>
              </w:rPr>
              <w:lastRenderedPageBreak/>
              <w:t>Lab</w:t>
            </w:r>
            <w:r w:rsidR="007C7070" w:rsidRPr="00997B07">
              <w:rPr>
                <w:sz w:val="16"/>
                <w:szCs w:val="16"/>
              </w:rPr>
              <w:t xml:space="preserve"> </w:t>
            </w:r>
            <w:r w:rsidR="00085A93">
              <w:rPr>
                <w:sz w:val="16"/>
                <w:szCs w:val="16"/>
              </w:rPr>
              <w:t xml:space="preserve">or </w:t>
            </w:r>
            <w:r w:rsidR="00085A93" w:rsidRPr="00997B07">
              <w:rPr>
                <w:sz w:val="16"/>
                <w:szCs w:val="16"/>
              </w:rPr>
              <w:t>Biology for Science Majors I Lab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vAlign w:val="center"/>
          </w:tcPr>
          <w:p w:rsidR="007C7070" w:rsidRPr="00997B07" w:rsidRDefault="007C7070" w:rsidP="007C7070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45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7070" w:rsidRPr="00997B07" w:rsidRDefault="00EE0D8E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PHY 2053 (c)</w:t>
            </w:r>
            <w:r>
              <w:rPr>
                <w:sz w:val="16"/>
                <w:szCs w:val="16"/>
              </w:rPr>
              <w:t xml:space="preserve"> or </w:t>
            </w:r>
            <w:r w:rsidR="00A82219" w:rsidRPr="00997B07">
              <w:rPr>
                <w:sz w:val="16"/>
                <w:szCs w:val="16"/>
              </w:rPr>
              <w:t>CHM 1045 (c)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BSC 2010 (c)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7070" w:rsidRPr="00997B07" w:rsidRDefault="007C7070" w:rsidP="007C7070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7070" w:rsidRPr="00997B07" w:rsidRDefault="00997B07" w:rsidP="005342B8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SPC 1608</w:t>
            </w: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:rsidR="007C7070" w:rsidRPr="00997B07" w:rsidRDefault="00997B07" w:rsidP="007C707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Introduction to Public Speaking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vAlign w:val="center"/>
          </w:tcPr>
          <w:p w:rsidR="007C7070" w:rsidRPr="00362F1C" w:rsidRDefault="00997B07" w:rsidP="007C7070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vAlign w:val="center"/>
          </w:tcPr>
          <w:p w:rsidR="007C7070" w:rsidRPr="00362F1C" w:rsidRDefault="007C7070" w:rsidP="007C7070">
            <w:pPr>
              <w:rPr>
                <w:sz w:val="16"/>
                <w:szCs w:val="16"/>
              </w:rPr>
            </w:pPr>
          </w:p>
        </w:tc>
      </w:tr>
      <w:tr w:rsidR="002C416E" w:rsidTr="00997B07"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5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7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6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8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</w:tr>
      <w:tr w:rsidR="002C416E" w:rsidTr="00997B07">
        <w:trPr>
          <w:trHeight w:val="846"/>
        </w:trPr>
        <w:tc>
          <w:tcPr>
            <w:tcW w:w="5196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2C416E" w:rsidRPr="00EF26E5" w:rsidRDefault="002C416E" w:rsidP="002C416E">
            <w:pPr>
              <w:rPr>
                <w:b/>
              </w:rPr>
            </w:pPr>
            <w:r w:rsidRPr="00EF26E5">
              <w:rPr>
                <w:b/>
              </w:rPr>
              <w:t>Program Notes</w:t>
            </w:r>
          </w:p>
          <w:p w:rsidR="002C416E" w:rsidRDefault="002C416E" w:rsidP="002C416E"/>
        </w:tc>
        <w:tc>
          <w:tcPr>
            <w:tcW w:w="54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16E" w:rsidRDefault="002C416E" w:rsidP="002C416E"/>
        </w:tc>
      </w:tr>
      <w:tr w:rsidR="002C416E" w:rsidTr="00997B07"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5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549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CCB" w:rsidRDefault="00280CCB" w:rsidP="00FB0483">
      <w:r>
        <w:separator/>
      </w:r>
    </w:p>
  </w:endnote>
  <w:endnote w:type="continuationSeparator" w:id="0">
    <w:p w:rsidR="00280CCB" w:rsidRDefault="00280CCB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CCB" w:rsidRDefault="00280CCB" w:rsidP="00FB0483">
      <w:r>
        <w:separator/>
      </w:r>
    </w:p>
  </w:footnote>
  <w:footnote w:type="continuationSeparator" w:id="0">
    <w:p w:rsidR="00280CCB" w:rsidRDefault="00280CCB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EC"/>
    <w:rsid w:val="00014D00"/>
    <w:rsid w:val="0001554E"/>
    <w:rsid w:val="00024EEB"/>
    <w:rsid w:val="0003207A"/>
    <w:rsid w:val="00040E9A"/>
    <w:rsid w:val="000631EE"/>
    <w:rsid w:val="00063914"/>
    <w:rsid w:val="00085A93"/>
    <w:rsid w:val="00087B57"/>
    <w:rsid w:val="000949E0"/>
    <w:rsid w:val="000A5235"/>
    <w:rsid w:val="000B521A"/>
    <w:rsid w:val="000C30E2"/>
    <w:rsid w:val="000C52BF"/>
    <w:rsid w:val="000C738D"/>
    <w:rsid w:val="000D1EB4"/>
    <w:rsid w:val="000D7E40"/>
    <w:rsid w:val="000E7437"/>
    <w:rsid w:val="000F3B98"/>
    <w:rsid w:val="000F4248"/>
    <w:rsid w:val="00101371"/>
    <w:rsid w:val="001112C6"/>
    <w:rsid w:val="001130AB"/>
    <w:rsid w:val="00113E40"/>
    <w:rsid w:val="00123576"/>
    <w:rsid w:val="00134B76"/>
    <w:rsid w:val="0015406E"/>
    <w:rsid w:val="00155B8D"/>
    <w:rsid w:val="00162B4D"/>
    <w:rsid w:val="00176D6B"/>
    <w:rsid w:val="00181641"/>
    <w:rsid w:val="001B3FED"/>
    <w:rsid w:val="001D1746"/>
    <w:rsid w:val="001D4943"/>
    <w:rsid w:val="001D4D7F"/>
    <w:rsid w:val="001D5928"/>
    <w:rsid w:val="001F351A"/>
    <w:rsid w:val="001F7F28"/>
    <w:rsid w:val="00200323"/>
    <w:rsid w:val="00207D8B"/>
    <w:rsid w:val="00207FA0"/>
    <w:rsid w:val="00222137"/>
    <w:rsid w:val="00224A56"/>
    <w:rsid w:val="00227B2B"/>
    <w:rsid w:val="0025383F"/>
    <w:rsid w:val="00280CCB"/>
    <w:rsid w:val="00285F0D"/>
    <w:rsid w:val="002A5DEE"/>
    <w:rsid w:val="002A5E48"/>
    <w:rsid w:val="002A636E"/>
    <w:rsid w:val="002A72B3"/>
    <w:rsid w:val="002B2707"/>
    <w:rsid w:val="002B5517"/>
    <w:rsid w:val="002C416E"/>
    <w:rsid w:val="002C7A18"/>
    <w:rsid w:val="002D29F5"/>
    <w:rsid w:val="002D6087"/>
    <w:rsid w:val="002D7300"/>
    <w:rsid w:val="002E4EB3"/>
    <w:rsid w:val="00324B99"/>
    <w:rsid w:val="003329DB"/>
    <w:rsid w:val="00350682"/>
    <w:rsid w:val="00362F1C"/>
    <w:rsid w:val="00370683"/>
    <w:rsid w:val="003A12E5"/>
    <w:rsid w:val="003A1859"/>
    <w:rsid w:val="003A3826"/>
    <w:rsid w:val="003A6B2A"/>
    <w:rsid w:val="003B0A27"/>
    <w:rsid w:val="003B602D"/>
    <w:rsid w:val="003C4093"/>
    <w:rsid w:val="003D1121"/>
    <w:rsid w:val="003D3811"/>
    <w:rsid w:val="003D42DF"/>
    <w:rsid w:val="003D7060"/>
    <w:rsid w:val="003E5928"/>
    <w:rsid w:val="003F1D84"/>
    <w:rsid w:val="003F2779"/>
    <w:rsid w:val="003F49E7"/>
    <w:rsid w:val="003F5ED9"/>
    <w:rsid w:val="00400C44"/>
    <w:rsid w:val="00416EAD"/>
    <w:rsid w:val="00434A88"/>
    <w:rsid w:val="00441441"/>
    <w:rsid w:val="004474C7"/>
    <w:rsid w:val="00464B02"/>
    <w:rsid w:val="00473F85"/>
    <w:rsid w:val="004B1D2B"/>
    <w:rsid w:val="004C1BBD"/>
    <w:rsid w:val="004C5E46"/>
    <w:rsid w:val="004D366F"/>
    <w:rsid w:val="004D58B1"/>
    <w:rsid w:val="004D7B6B"/>
    <w:rsid w:val="004D7C5A"/>
    <w:rsid w:val="004E0729"/>
    <w:rsid w:val="004E57AE"/>
    <w:rsid w:val="004E7A1B"/>
    <w:rsid w:val="005010A7"/>
    <w:rsid w:val="00502A13"/>
    <w:rsid w:val="00524EC3"/>
    <w:rsid w:val="00527A15"/>
    <w:rsid w:val="005342B8"/>
    <w:rsid w:val="00546CD8"/>
    <w:rsid w:val="00547605"/>
    <w:rsid w:val="00552601"/>
    <w:rsid w:val="00570EAE"/>
    <w:rsid w:val="00575453"/>
    <w:rsid w:val="0057602A"/>
    <w:rsid w:val="005A0610"/>
    <w:rsid w:val="005B1D6F"/>
    <w:rsid w:val="005B2B39"/>
    <w:rsid w:val="005B532E"/>
    <w:rsid w:val="005C4C0E"/>
    <w:rsid w:val="005E258F"/>
    <w:rsid w:val="005E2DED"/>
    <w:rsid w:val="005E79D5"/>
    <w:rsid w:val="005F1E37"/>
    <w:rsid w:val="005F4CB3"/>
    <w:rsid w:val="00604E33"/>
    <w:rsid w:val="00613CA9"/>
    <w:rsid w:val="0061543E"/>
    <w:rsid w:val="00617ED4"/>
    <w:rsid w:val="00634BD7"/>
    <w:rsid w:val="00637EFE"/>
    <w:rsid w:val="00637F9F"/>
    <w:rsid w:val="006426F4"/>
    <w:rsid w:val="00643AE9"/>
    <w:rsid w:val="00652DD8"/>
    <w:rsid w:val="006648D7"/>
    <w:rsid w:val="00670836"/>
    <w:rsid w:val="00674DEB"/>
    <w:rsid w:val="006761BE"/>
    <w:rsid w:val="0068090C"/>
    <w:rsid w:val="006818CA"/>
    <w:rsid w:val="00682354"/>
    <w:rsid w:val="00683C28"/>
    <w:rsid w:val="00684077"/>
    <w:rsid w:val="00697B92"/>
    <w:rsid w:val="006A017C"/>
    <w:rsid w:val="006C266D"/>
    <w:rsid w:val="006C5E67"/>
    <w:rsid w:val="006D49F7"/>
    <w:rsid w:val="006D74E8"/>
    <w:rsid w:val="006E3C2B"/>
    <w:rsid w:val="006E43FE"/>
    <w:rsid w:val="00706B72"/>
    <w:rsid w:val="00710338"/>
    <w:rsid w:val="00713BC7"/>
    <w:rsid w:val="00717785"/>
    <w:rsid w:val="007310DA"/>
    <w:rsid w:val="00733FA3"/>
    <w:rsid w:val="00743B8B"/>
    <w:rsid w:val="007449AA"/>
    <w:rsid w:val="00760949"/>
    <w:rsid w:val="00775AF6"/>
    <w:rsid w:val="0078687C"/>
    <w:rsid w:val="00786C40"/>
    <w:rsid w:val="007C5A30"/>
    <w:rsid w:val="007C7070"/>
    <w:rsid w:val="007D03EE"/>
    <w:rsid w:val="007D09DC"/>
    <w:rsid w:val="007E06AD"/>
    <w:rsid w:val="007F3EC3"/>
    <w:rsid w:val="00801D19"/>
    <w:rsid w:val="00830986"/>
    <w:rsid w:val="00831F44"/>
    <w:rsid w:val="00853311"/>
    <w:rsid w:val="0086329E"/>
    <w:rsid w:val="00873450"/>
    <w:rsid w:val="008A0A30"/>
    <w:rsid w:val="008E78AA"/>
    <w:rsid w:val="008F6FBB"/>
    <w:rsid w:val="008F776C"/>
    <w:rsid w:val="00901E6C"/>
    <w:rsid w:val="0092337E"/>
    <w:rsid w:val="00931E10"/>
    <w:rsid w:val="00956999"/>
    <w:rsid w:val="00972446"/>
    <w:rsid w:val="00974514"/>
    <w:rsid w:val="009865E6"/>
    <w:rsid w:val="00993D6F"/>
    <w:rsid w:val="00997B07"/>
    <w:rsid w:val="009C703F"/>
    <w:rsid w:val="009D5931"/>
    <w:rsid w:val="009D6C07"/>
    <w:rsid w:val="009F21A2"/>
    <w:rsid w:val="00A03AA1"/>
    <w:rsid w:val="00A07141"/>
    <w:rsid w:val="00A10853"/>
    <w:rsid w:val="00A1225B"/>
    <w:rsid w:val="00A14A46"/>
    <w:rsid w:val="00A1619A"/>
    <w:rsid w:val="00A24A5A"/>
    <w:rsid w:val="00A34C74"/>
    <w:rsid w:val="00A47C1A"/>
    <w:rsid w:val="00A6473F"/>
    <w:rsid w:val="00A74DA2"/>
    <w:rsid w:val="00A803D6"/>
    <w:rsid w:val="00A82219"/>
    <w:rsid w:val="00A851A1"/>
    <w:rsid w:val="00A86218"/>
    <w:rsid w:val="00A9136D"/>
    <w:rsid w:val="00A9430F"/>
    <w:rsid w:val="00A96A6A"/>
    <w:rsid w:val="00AC1B4C"/>
    <w:rsid w:val="00AE3417"/>
    <w:rsid w:val="00AE636E"/>
    <w:rsid w:val="00AF2D56"/>
    <w:rsid w:val="00B0299B"/>
    <w:rsid w:val="00B13E2A"/>
    <w:rsid w:val="00B16831"/>
    <w:rsid w:val="00B20F7F"/>
    <w:rsid w:val="00B26B82"/>
    <w:rsid w:val="00B36615"/>
    <w:rsid w:val="00B5362D"/>
    <w:rsid w:val="00B8033A"/>
    <w:rsid w:val="00B85213"/>
    <w:rsid w:val="00B8730B"/>
    <w:rsid w:val="00B87476"/>
    <w:rsid w:val="00B87F7D"/>
    <w:rsid w:val="00BA77A2"/>
    <w:rsid w:val="00BD03AD"/>
    <w:rsid w:val="00BD3DA9"/>
    <w:rsid w:val="00BE0E8A"/>
    <w:rsid w:val="00BE1019"/>
    <w:rsid w:val="00BF25A4"/>
    <w:rsid w:val="00BF7069"/>
    <w:rsid w:val="00C00A27"/>
    <w:rsid w:val="00C2194D"/>
    <w:rsid w:val="00C234F0"/>
    <w:rsid w:val="00C27F3E"/>
    <w:rsid w:val="00C31429"/>
    <w:rsid w:val="00C42CBA"/>
    <w:rsid w:val="00C531A7"/>
    <w:rsid w:val="00C531C1"/>
    <w:rsid w:val="00C55CEB"/>
    <w:rsid w:val="00C65F57"/>
    <w:rsid w:val="00C77A2D"/>
    <w:rsid w:val="00C847A7"/>
    <w:rsid w:val="00C8637F"/>
    <w:rsid w:val="00CA5CB4"/>
    <w:rsid w:val="00CB3FF5"/>
    <w:rsid w:val="00CD7D66"/>
    <w:rsid w:val="00CE6C7D"/>
    <w:rsid w:val="00CF713C"/>
    <w:rsid w:val="00D327EE"/>
    <w:rsid w:val="00D574DA"/>
    <w:rsid w:val="00D577C8"/>
    <w:rsid w:val="00D669EC"/>
    <w:rsid w:val="00D7178D"/>
    <w:rsid w:val="00D77F17"/>
    <w:rsid w:val="00D84030"/>
    <w:rsid w:val="00D9403D"/>
    <w:rsid w:val="00D94880"/>
    <w:rsid w:val="00D94F03"/>
    <w:rsid w:val="00DC0894"/>
    <w:rsid w:val="00DD7A0E"/>
    <w:rsid w:val="00E13389"/>
    <w:rsid w:val="00E14680"/>
    <w:rsid w:val="00E22A0C"/>
    <w:rsid w:val="00E23253"/>
    <w:rsid w:val="00E32662"/>
    <w:rsid w:val="00E4507B"/>
    <w:rsid w:val="00E503B3"/>
    <w:rsid w:val="00E5732B"/>
    <w:rsid w:val="00E619DC"/>
    <w:rsid w:val="00E6510D"/>
    <w:rsid w:val="00E657C3"/>
    <w:rsid w:val="00E70866"/>
    <w:rsid w:val="00E718E8"/>
    <w:rsid w:val="00EA3C05"/>
    <w:rsid w:val="00EC6105"/>
    <w:rsid w:val="00ED6FEE"/>
    <w:rsid w:val="00EE0D8E"/>
    <w:rsid w:val="00EE7A71"/>
    <w:rsid w:val="00EF26E5"/>
    <w:rsid w:val="00F07905"/>
    <w:rsid w:val="00F22433"/>
    <w:rsid w:val="00F240FA"/>
    <w:rsid w:val="00F36E67"/>
    <w:rsid w:val="00F41C69"/>
    <w:rsid w:val="00F52276"/>
    <w:rsid w:val="00F54ADF"/>
    <w:rsid w:val="00F5547F"/>
    <w:rsid w:val="00F559F1"/>
    <w:rsid w:val="00F563CB"/>
    <w:rsid w:val="00F7004E"/>
    <w:rsid w:val="00F707E9"/>
    <w:rsid w:val="00FB0483"/>
    <w:rsid w:val="00FB2216"/>
    <w:rsid w:val="00FB5CFA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9E32E2-0464-40A4-80BB-B08C3BDE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webb@gulfcoast.ed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530AAFE6-1BC1-40F5-B19B-B121AB054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1</TotalTime>
  <Pages>2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2861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Webb, Jamie</cp:lastModifiedBy>
  <cp:revision>2</cp:revision>
  <cp:lastPrinted>2015-08-19T14:41:00Z</cp:lastPrinted>
  <dcterms:created xsi:type="dcterms:W3CDTF">2016-02-24T19:13:00Z</dcterms:created>
  <dcterms:modified xsi:type="dcterms:W3CDTF">2016-02-24T19:13:00Z</dcterms:modified>
</cp:coreProperties>
</file>