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Pr="00EE0D8E" w:rsidRDefault="006D49F7" w:rsidP="00D669EC">
      <w:pPr>
        <w:pStyle w:val="Title"/>
        <w:rPr>
          <w:sz w:val="34"/>
          <w:szCs w:val="34"/>
        </w:rPr>
      </w:pPr>
      <w:r w:rsidRPr="00EE0D8E">
        <w:rPr>
          <w:sz w:val="34"/>
          <w:szCs w:val="34"/>
        </w:rPr>
        <w:t>Transfer Track</w:t>
      </w:r>
      <w:r w:rsidR="00EF26E5" w:rsidRPr="00EE0D8E">
        <w:rPr>
          <w:sz w:val="34"/>
          <w:szCs w:val="34"/>
        </w:rPr>
        <w:t>/</w:t>
      </w:r>
      <w:r w:rsidR="00ED6FEE" w:rsidRPr="00EE0D8E">
        <w:rPr>
          <w:sz w:val="34"/>
          <w:szCs w:val="34"/>
        </w:rPr>
        <w:t xml:space="preserve">Science Education </w:t>
      </w:r>
      <w:r w:rsidR="009D508A">
        <w:rPr>
          <w:sz w:val="34"/>
          <w:szCs w:val="34"/>
        </w:rPr>
        <w:t>Middle School Science</w:t>
      </w:r>
      <w:r w:rsidR="00EE0D8E" w:rsidRPr="00EE0D8E">
        <w:rPr>
          <w:sz w:val="34"/>
          <w:szCs w:val="34"/>
        </w:rPr>
        <w:t xml:space="preserve"> </w:t>
      </w:r>
      <w:r w:rsidR="00ED6FEE" w:rsidRPr="00EE0D8E">
        <w:rPr>
          <w:sz w:val="34"/>
          <w:szCs w:val="34"/>
        </w:rPr>
        <w:t>Component</w:t>
      </w:r>
      <w:r w:rsidR="00EF26E5" w:rsidRPr="00EE0D8E">
        <w:rPr>
          <w:sz w:val="34"/>
          <w:szCs w:val="34"/>
        </w:rPr>
        <w:t xml:space="preserve"> (</w:t>
      </w:r>
      <w:r w:rsidR="00ED6FEE" w:rsidRPr="00EE0D8E">
        <w:rPr>
          <w:sz w:val="34"/>
          <w:szCs w:val="34"/>
        </w:rPr>
        <w:t>S</w:t>
      </w:r>
      <w:r w:rsidR="009D508A">
        <w:rPr>
          <w:sz w:val="34"/>
          <w:szCs w:val="34"/>
        </w:rPr>
        <w:t>CMED</w:t>
      </w:r>
      <w:r w:rsidRPr="00EE0D8E">
        <w:rPr>
          <w:sz w:val="34"/>
          <w:szCs w:val="34"/>
        </w:rPr>
        <w:t>-AA</w:t>
      </w:r>
      <w:r w:rsidR="00D669EC" w:rsidRPr="00EE0D8E">
        <w:rPr>
          <w:sz w:val="34"/>
          <w:szCs w:val="3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0"/>
        <w:gridCol w:w="1590"/>
        <w:gridCol w:w="1514"/>
        <w:gridCol w:w="1416"/>
        <w:gridCol w:w="2158"/>
        <w:gridCol w:w="2564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ED6FEE" w:rsidRDefault="00ED6FEE" w:rsidP="009D508A">
            <w:pPr>
              <w:rPr>
                <w:sz w:val="16"/>
                <w:szCs w:val="16"/>
              </w:rPr>
            </w:pPr>
            <w:r w:rsidRPr="00ED6FEE">
              <w:rPr>
                <w:sz w:val="16"/>
                <w:szCs w:val="16"/>
              </w:rPr>
              <w:t xml:space="preserve">Science Education </w:t>
            </w:r>
            <w:r w:rsidR="009D508A">
              <w:rPr>
                <w:sz w:val="16"/>
                <w:szCs w:val="16"/>
              </w:rPr>
              <w:t>Middle School Science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5231B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702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080"/>
        <w:gridCol w:w="1592"/>
        <w:gridCol w:w="838"/>
        <w:gridCol w:w="1422"/>
        <w:gridCol w:w="275"/>
        <w:gridCol w:w="1903"/>
        <w:gridCol w:w="1710"/>
        <w:gridCol w:w="822"/>
        <w:gridCol w:w="1060"/>
      </w:tblGrid>
      <w:tr w:rsidR="003F5ED9" w:rsidTr="00682354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38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0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682354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38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22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0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997B07" w:rsidTr="00682354">
        <w:tc>
          <w:tcPr>
            <w:tcW w:w="108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ENC1101</w:t>
            </w:r>
          </w:p>
        </w:tc>
        <w:tc>
          <w:tcPr>
            <w:tcW w:w="1592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</w:t>
            </w:r>
          </w:p>
        </w:tc>
        <w:tc>
          <w:tcPr>
            <w:tcW w:w="838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II</w:t>
            </w:r>
          </w:p>
        </w:tc>
        <w:tc>
          <w:tcPr>
            <w:tcW w:w="822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PSY2012 or SYG 2000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Psychology/Sociology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1005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the Teaching Profession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2085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Diversity for Educators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EME 2040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Technology for Educators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Pre-Calculus Algebra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1114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Trigonometry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997B07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Elective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DC0894" w:rsidP="00DC08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D508A">
              <w:rPr>
                <w:sz w:val="16"/>
                <w:szCs w:val="16"/>
              </w:rPr>
              <w:t xml:space="preserve"> or 2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</w:tr>
    </w:tbl>
    <w:p w:rsidR="00B0299B" w:rsidRPr="00997B07" w:rsidRDefault="00B0299B" w:rsidP="00D669EC"/>
    <w:tbl>
      <w:tblPr>
        <w:tblStyle w:val="TableGrid"/>
        <w:tblW w:w="10692" w:type="dxa"/>
        <w:tblInd w:w="93" w:type="dxa"/>
        <w:tblLook w:val="04A0" w:firstRow="1" w:lastRow="0" w:firstColumn="1" w:lastColumn="0" w:noHBand="0" w:noVBand="1"/>
      </w:tblPr>
      <w:tblGrid>
        <w:gridCol w:w="1093"/>
        <w:gridCol w:w="1539"/>
        <w:gridCol w:w="848"/>
        <w:gridCol w:w="1455"/>
        <w:gridCol w:w="261"/>
        <w:gridCol w:w="1749"/>
        <w:gridCol w:w="1692"/>
        <w:gridCol w:w="804"/>
        <w:gridCol w:w="1251"/>
      </w:tblGrid>
      <w:tr w:rsidR="003F5ED9" w:rsidRPr="00997B07" w:rsidTr="00997B07">
        <w:trPr>
          <w:trHeight w:val="323"/>
        </w:trPr>
        <w:tc>
          <w:tcPr>
            <w:tcW w:w="1093" w:type="dxa"/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3</w:t>
            </w:r>
            <w:r w:rsidRPr="00997B07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9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48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97B07" w:rsidRDefault="003F5ED9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4</w:t>
            </w:r>
            <w:r w:rsidRPr="00997B07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2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04" w:type="dxa"/>
            <w:vAlign w:val="center"/>
          </w:tcPr>
          <w:p w:rsidR="003F5ED9" w:rsidRPr="00997B07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51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</w:tr>
      <w:tr w:rsidR="00E4507B" w:rsidRPr="00997B07" w:rsidTr="00997B07">
        <w:tc>
          <w:tcPr>
            <w:tcW w:w="1093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539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48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97B07" w:rsidRDefault="00E4507B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692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251" w:type="dxa"/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</w:tr>
      <w:tr w:rsidR="00682354" w:rsidRPr="00997B07" w:rsidTr="00997B07">
        <w:tc>
          <w:tcPr>
            <w:tcW w:w="1093" w:type="dxa"/>
            <w:vAlign w:val="center"/>
          </w:tcPr>
          <w:p w:rsidR="00682354" w:rsidRPr="00997B07" w:rsidRDefault="00EE0D8E" w:rsidP="00A108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GLY 1010</w:t>
            </w:r>
          </w:p>
        </w:tc>
        <w:tc>
          <w:tcPr>
            <w:tcW w:w="1539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Physical Geology</w:t>
            </w: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OCE 1001</w:t>
            </w:r>
          </w:p>
        </w:tc>
        <w:tc>
          <w:tcPr>
            <w:tcW w:w="1692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Fundamentals of Oceanography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682354" w:rsidP="00997B07">
            <w:pPr>
              <w:rPr>
                <w:sz w:val="16"/>
                <w:szCs w:val="16"/>
              </w:rPr>
            </w:pPr>
          </w:p>
        </w:tc>
      </w:tr>
      <w:tr w:rsidR="00997B07" w:rsidRPr="00997B07" w:rsidTr="00997B07">
        <w:tc>
          <w:tcPr>
            <w:tcW w:w="1093" w:type="dxa"/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GLY 1010L</w:t>
            </w:r>
          </w:p>
        </w:tc>
        <w:tc>
          <w:tcPr>
            <w:tcW w:w="1539" w:type="dxa"/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Physical Geology Lab</w:t>
            </w:r>
          </w:p>
        </w:tc>
        <w:tc>
          <w:tcPr>
            <w:tcW w:w="848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997B07" w:rsidRPr="00997B07" w:rsidRDefault="00EE0D8E" w:rsidP="00997B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Elective</w:t>
            </w:r>
          </w:p>
        </w:tc>
        <w:tc>
          <w:tcPr>
            <w:tcW w:w="1692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997B07" w:rsidRPr="00997B07" w:rsidRDefault="009D508A" w:rsidP="00997B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or 3</w:t>
            </w:r>
            <w:bookmarkStart w:id="0" w:name="_GoBack"/>
            <w:bookmarkEnd w:id="0"/>
          </w:p>
        </w:tc>
        <w:tc>
          <w:tcPr>
            <w:tcW w:w="1251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</w:tr>
      <w:tr w:rsidR="00C234F0" w:rsidRPr="00997B07" w:rsidTr="00997B07">
        <w:trPr>
          <w:trHeight w:val="872"/>
        </w:trPr>
        <w:tc>
          <w:tcPr>
            <w:tcW w:w="1093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39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8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III</w:t>
            </w:r>
          </w:p>
        </w:tc>
        <w:tc>
          <w:tcPr>
            <w:tcW w:w="1692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1102</w:t>
            </w:r>
            <w:r w:rsidR="001F7F28" w:rsidRPr="00997B07">
              <w:rPr>
                <w:sz w:val="16"/>
                <w:szCs w:val="16"/>
              </w:rPr>
              <w:t xml:space="preserve"> (p)</w:t>
            </w:r>
          </w:p>
        </w:tc>
      </w:tr>
      <w:tr w:rsidR="00682354" w:rsidRPr="00997B07" w:rsidTr="00997B07">
        <w:trPr>
          <w:trHeight w:val="683"/>
        </w:trPr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</w:t>
            </w:r>
            <w:r>
              <w:rPr>
                <w:sz w:val="16"/>
                <w:szCs w:val="16"/>
              </w:rPr>
              <w:t xml:space="preserve"> or </w:t>
            </w:r>
            <w:r w:rsidR="00682354"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BSC2011</w:t>
            </w:r>
          </w:p>
        </w:tc>
        <w:tc>
          <w:tcPr>
            <w:tcW w:w="1692" w:type="dxa"/>
            <w:vAlign w:val="center"/>
          </w:tcPr>
          <w:p w:rsidR="00682354" w:rsidRPr="00997B07" w:rsidRDefault="00EE0D8E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682354" w:rsidRPr="00997B07">
              <w:rPr>
                <w:sz w:val="16"/>
                <w:szCs w:val="16"/>
              </w:rPr>
              <w:t>Chemistry w/ Qual Analysis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EE0D8E" w:rsidP="00EE0D8E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(p), PHY 2054L </w:t>
            </w:r>
            <w:r>
              <w:rPr>
                <w:sz w:val="16"/>
                <w:szCs w:val="16"/>
              </w:rPr>
              <w:t xml:space="preserve">(c) or </w:t>
            </w:r>
            <w:r w:rsidR="00682354" w:rsidRPr="00997B07">
              <w:rPr>
                <w:sz w:val="16"/>
                <w:szCs w:val="16"/>
              </w:rPr>
              <w:t>CHM 1045 &amp; lab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(p) &amp; BSC 2011L (c)</w:t>
            </w:r>
          </w:p>
        </w:tc>
      </w:tr>
      <w:tr w:rsidR="001F7F28" w:rsidRPr="00997B07" w:rsidTr="00997B07">
        <w:tc>
          <w:tcPr>
            <w:tcW w:w="1093" w:type="dxa"/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</w:t>
            </w:r>
            <w:r>
              <w:rPr>
                <w:sz w:val="16"/>
                <w:szCs w:val="16"/>
              </w:rPr>
              <w:t xml:space="preserve">or </w:t>
            </w:r>
            <w:r w:rsidR="00A82219" w:rsidRPr="00997B07">
              <w:rPr>
                <w:sz w:val="16"/>
                <w:szCs w:val="16"/>
              </w:rPr>
              <w:t>CHM 1045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BSC2010</w:t>
            </w:r>
          </w:p>
        </w:tc>
        <w:tc>
          <w:tcPr>
            <w:tcW w:w="1539" w:type="dxa"/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or</w:t>
            </w:r>
            <w:r w:rsidRPr="00997B07">
              <w:rPr>
                <w:sz w:val="16"/>
                <w:szCs w:val="16"/>
              </w:rPr>
              <w:t xml:space="preserve"> </w:t>
            </w:r>
            <w:r w:rsidR="00A82219" w:rsidRPr="00997B07">
              <w:rPr>
                <w:sz w:val="16"/>
                <w:szCs w:val="16"/>
              </w:rPr>
              <w:t>General Chemistry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</w:t>
            </w:r>
          </w:p>
        </w:tc>
        <w:tc>
          <w:tcPr>
            <w:tcW w:w="848" w:type="dxa"/>
            <w:vAlign w:val="center"/>
          </w:tcPr>
          <w:p w:rsidR="001F7F28" w:rsidRPr="00997B07" w:rsidRDefault="001F7F28" w:rsidP="00A82219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3 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 (p), MAC 1114 (p) PHY 2053L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MAC 1105 (p) CHM 1040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CHM 1040 (p) &amp; BSC 2010L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997B07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L or </w:t>
            </w:r>
            <w:r w:rsidR="00085A93" w:rsidRPr="00997B07">
              <w:rPr>
                <w:sz w:val="16"/>
                <w:szCs w:val="16"/>
              </w:rPr>
              <w:t>BSC 201</w:t>
            </w:r>
            <w:r w:rsidR="00085A93">
              <w:rPr>
                <w:sz w:val="16"/>
                <w:szCs w:val="16"/>
              </w:rPr>
              <w:t>1</w:t>
            </w:r>
            <w:r w:rsidR="00085A93" w:rsidRPr="00997B07">
              <w:rPr>
                <w:sz w:val="16"/>
                <w:szCs w:val="16"/>
              </w:rPr>
              <w:t>L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Chemistry w/ Qual Analysis Lab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 Lab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1F7F28" w:rsidRPr="00997B07" w:rsidRDefault="00DC0894" w:rsidP="001F7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85A93">
              <w:rPr>
                <w:sz w:val="16"/>
                <w:szCs w:val="16"/>
              </w:rPr>
              <w:t xml:space="preserve"> or 1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1F7F28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1046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2011 (c)</w:t>
            </w:r>
          </w:p>
        </w:tc>
      </w:tr>
      <w:tr w:rsidR="007C7070" w:rsidTr="00997B07"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lastRenderedPageBreak/>
              <w:t>PHY 2053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</w:t>
            </w:r>
            <w:r w:rsidR="00A82219" w:rsidRPr="00997B07">
              <w:rPr>
                <w:sz w:val="16"/>
                <w:szCs w:val="16"/>
              </w:rPr>
              <w:t>CHM 1045 L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2010L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  <w:r w:rsidRPr="00997B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</w:t>
            </w:r>
            <w:r w:rsidR="007C7070" w:rsidRPr="00997B07">
              <w:rPr>
                <w:sz w:val="16"/>
                <w:szCs w:val="16"/>
              </w:rPr>
              <w:t>College Physics I Lab</w:t>
            </w:r>
            <w:r w:rsidR="00A82219" w:rsidRPr="00997B07">
              <w:rPr>
                <w:sz w:val="16"/>
                <w:szCs w:val="16"/>
              </w:rPr>
              <w:t xml:space="preserve"> or General Chemistry Lab</w:t>
            </w:r>
            <w:r w:rsidR="007C7070" w:rsidRPr="00997B07">
              <w:rPr>
                <w:sz w:val="16"/>
                <w:szCs w:val="16"/>
              </w:rPr>
              <w:t xml:space="preserve"> </w:t>
            </w:r>
            <w:r w:rsidR="00085A93">
              <w:rPr>
                <w:sz w:val="16"/>
                <w:szCs w:val="16"/>
              </w:rPr>
              <w:t xml:space="preserve">or </w:t>
            </w:r>
            <w:r w:rsidR="00085A93" w:rsidRPr="00997B07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997B07" w:rsidRDefault="00EE0D8E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(c)</w:t>
            </w:r>
            <w:r>
              <w:rPr>
                <w:sz w:val="16"/>
                <w:szCs w:val="16"/>
              </w:rPr>
              <w:t xml:space="preserve"> or </w:t>
            </w:r>
            <w:r w:rsidR="00A82219" w:rsidRPr="00997B07">
              <w:rPr>
                <w:sz w:val="16"/>
                <w:szCs w:val="16"/>
              </w:rPr>
              <w:t>CHM 1045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997B07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997B07" w:rsidRDefault="00997B07" w:rsidP="005342B8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SPC 1608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7C7070" w:rsidRPr="00997B07" w:rsidRDefault="00997B07" w:rsidP="007C707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Public Speaking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997B07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997B07">
        <w:trPr>
          <w:trHeight w:val="846"/>
        </w:trPr>
        <w:tc>
          <w:tcPr>
            <w:tcW w:w="519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31B" w:rsidRDefault="0045231B" w:rsidP="00FB0483">
      <w:r>
        <w:separator/>
      </w:r>
    </w:p>
  </w:endnote>
  <w:endnote w:type="continuationSeparator" w:id="0">
    <w:p w:rsidR="0045231B" w:rsidRDefault="0045231B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31B" w:rsidRDefault="0045231B" w:rsidP="00FB0483">
      <w:r>
        <w:separator/>
      </w:r>
    </w:p>
  </w:footnote>
  <w:footnote w:type="continuationSeparator" w:id="0">
    <w:p w:rsidR="0045231B" w:rsidRDefault="0045231B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5A93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07FA0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A12E5"/>
    <w:rsid w:val="003A1859"/>
    <w:rsid w:val="003A3826"/>
    <w:rsid w:val="003A6B2A"/>
    <w:rsid w:val="003B0A27"/>
    <w:rsid w:val="003B602D"/>
    <w:rsid w:val="003C4093"/>
    <w:rsid w:val="003D1121"/>
    <w:rsid w:val="003D3811"/>
    <w:rsid w:val="003D42DF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5231B"/>
    <w:rsid w:val="00464B02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2354"/>
    <w:rsid w:val="00683C28"/>
    <w:rsid w:val="00684077"/>
    <w:rsid w:val="00697B92"/>
    <w:rsid w:val="006A017C"/>
    <w:rsid w:val="006C266D"/>
    <w:rsid w:val="006C5E67"/>
    <w:rsid w:val="006D49F7"/>
    <w:rsid w:val="006D74E8"/>
    <w:rsid w:val="006E3C2B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97B07"/>
    <w:rsid w:val="009C703F"/>
    <w:rsid w:val="009D508A"/>
    <w:rsid w:val="009D5931"/>
    <w:rsid w:val="009D6C07"/>
    <w:rsid w:val="009F21A2"/>
    <w:rsid w:val="00A03AA1"/>
    <w:rsid w:val="00A07141"/>
    <w:rsid w:val="00A10853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2219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6615"/>
    <w:rsid w:val="00B5362D"/>
    <w:rsid w:val="00B8033A"/>
    <w:rsid w:val="00B85213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C0894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D6FEE"/>
    <w:rsid w:val="00EE0D8E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8EAD42D6-061E-4852-A2CA-6173FC2F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2</cp:revision>
  <cp:lastPrinted>2015-08-19T14:41:00Z</cp:lastPrinted>
  <dcterms:created xsi:type="dcterms:W3CDTF">2016-02-24T19:15:00Z</dcterms:created>
  <dcterms:modified xsi:type="dcterms:W3CDTF">2016-02-24T19:15:00Z</dcterms:modified>
</cp:coreProperties>
</file>