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6D49F7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</w:t>
      </w:r>
      <w:r w:rsidR="00EF26E5">
        <w:rPr>
          <w:sz w:val="36"/>
          <w:szCs w:val="36"/>
        </w:rPr>
        <w:t>/</w:t>
      </w:r>
      <w:r w:rsidR="00ED6FEE">
        <w:rPr>
          <w:sz w:val="36"/>
          <w:szCs w:val="36"/>
        </w:rPr>
        <w:t xml:space="preserve">Science Education </w:t>
      </w:r>
      <w:r w:rsidR="00A10853">
        <w:rPr>
          <w:sz w:val="36"/>
          <w:szCs w:val="36"/>
        </w:rPr>
        <w:t>Chemistry</w:t>
      </w:r>
      <w:r w:rsidR="00ED6FEE">
        <w:rPr>
          <w:sz w:val="36"/>
          <w:szCs w:val="36"/>
        </w:rPr>
        <w:t xml:space="preserve"> Component</w:t>
      </w:r>
      <w:r w:rsidR="00EF26E5">
        <w:rPr>
          <w:sz w:val="36"/>
          <w:szCs w:val="36"/>
        </w:rPr>
        <w:t xml:space="preserve"> (</w:t>
      </w:r>
      <w:r w:rsidR="00ED6FEE">
        <w:rPr>
          <w:sz w:val="36"/>
          <w:szCs w:val="36"/>
        </w:rPr>
        <w:t>SC</w:t>
      </w:r>
      <w:r w:rsidR="00085A93">
        <w:rPr>
          <w:sz w:val="36"/>
          <w:szCs w:val="36"/>
        </w:rPr>
        <w:t>P</w:t>
      </w:r>
      <w:r w:rsidR="00ED6FEE">
        <w:rPr>
          <w:sz w:val="36"/>
          <w:szCs w:val="36"/>
        </w:rPr>
        <w:t>ED</w:t>
      </w:r>
      <w:r>
        <w:rPr>
          <w:sz w:val="36"/>
          <w:szCs w:val="36"/>
        </w:rPr>
        <w:t>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0"/>
        <w:gridCol w:w="1590"/>
        <w:gridCol w:w="1514"/>
        <w:gridCol w:w="1416"/>
        <w:gridCol w:w="2158"/>
        <w:gridCol w:w="2564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Pr="00ED6FEE" w:rsidRDefault="00ED6FEE" w:rsidP="00085A93">
            <w:pPr>
              <w:rPr>
                <w:sz w:val="16"/>
                <w:szCs w:val="16"/>
              </w:rPr>
            </w:pPr>
            <w:r w:rsidRPr="00ED6FEE">
              <w:rPr>
                <w:sz w:val="16"/>
                <w:szCs w:val="16"/>
              </w:rPr>
              <w:t xml:space="preserve">Science Education </w:t>
            </w:r>
            <w:r w:rsidR="00085A93">
              <w:rPr>
                <w:sz w:val="16"/>
                <w:szCs w:val="16"/>
              </w:rPr>
              <w:t>Physics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D366F" w:rsidP="00D669EC">
            <w:r>
              <w:t>Jamie Webb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464B02" w:rsidP="00EF26E5">
            <w:hyperlink r:id="rId9" w:history="1">
              <w:r w:rsidR="004D366F" w:rsidRPr="00A85D5B">
                <w:rPr>
                  <w:rStyle w:val="Hyperlink"/>
                </w:rPr>
                <w:t>jwebb@gulfcoast.edu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4D366F" w:rsidP="00D669EC">
            <w:r>
              <w:t>850 769-1551 ext. 2858</w:t>
            </w:r>
          </w:p>
        </w:tc>
      </w:tr>
    </w:tbl>
    <w:p w:rsidR="00D669EC" w:rsidRDefault="00D669EC" w:rsidP="00D669EC"/>
    <w:tbl>
      <w:tblPr>
        <w:tblStyle w:val="TableGrid"/>
        <w:tblW w:w="10702" w:type="dxa"/>
        <w:tblInd w:w="23" w:type="dxa"/>
        <w:tblLayout w:type="fixed"/>
        <w:tblLook w:val="04A0" w:firstRow="1" w:lastRow="0" w:firstColumn="1" w:lastColumn="0" w:noHBand="0" w:noVBand="1"/>
      </w:tblPr>
      <w:tblGrid>
        <w:gridCol w:w="1080"/>
        <w:gridCol w:w="1592"/>
        <w:gridCol w:w="838"/>
        <w:gridCol w:w="1422"/>
        <w:gridCol w:w="275"/>
        <w:gridCol w:w="1903"/>
        <w:gridCol w:w="1710"/>
        <w:gridCol w:w="822"/>
        <w:gridCol w:w="1060"/>
      </w:tblGrid>
      <w:tr w:rsidR="003F5ED9" w:rsidTr="00682354">
        <w:trPr>
          <w:trHeight w:val="503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38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22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22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0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682354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592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38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7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22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0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62F1C" w:rsidRPr="00997B07" w:rsidTr="00682354">
        <w:tc>
          <w:tcPr>
            <w:tcW w:w="108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ENC1101</w:t>
            </w:r>
          </w:p>
        </w:tc>
        <w:tc>
          <w:tcPr>
            <w:tcW w:w="1592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</w:t>
            </w:r>
          </w:p>
        </w:tc>
        <w:tc>
          <w:tcPr>
            <w:tcW w:w="838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ENC1102</w:t>
            </w:r>
          </w:p>
        </w:tc>
        <w:tc>
          <w:tcPr>
            <w:tcW w:w="171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English II</w:t>
            </w:r>
          </w:p>
        </w:tc>
        <w:tc>
          <w:tcPr>
            <w:tcW w:w="822" w:type="dxa"/>
            <w:vAlign w:val="center"/>
          </w:tcPr>
          <w:p w:rsidR="00362F1C" w:rsidRPr="00997B07" w:rsidRDefault="00362F1C" w:rsidP="00362F1C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362F1C" w:rsidRPr="00997B07" w:rsidRDefault="00362F1C" w:rsidP="00362F1C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PSY2012 or SYG 2000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Psychology/Sociology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1005</w:t>
            </w:r>
          </w:p>
        </w:tc>
        <w:tc>
          <w:tcPr>
            <w:tcW w:w="15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the Teaching Profession</w:t>
            </w:r>
          </w:p>
        </w:tc>
        <w:tc>
          <w:tcPr>
            <w:tcW w:w="83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EUH1000 or EUH1101 or AMH 2010 or AMH 2020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Western Civilization I or Western Civilization II or United States History I or United States History II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EDF 2085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Diversity for Educators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EME 2040</w:t>
            </w:r>
          </w:p>
        </w:tc>
        <w:tc>
          <w:tcPr>
            <w:tcW w:w="1710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Technology for Educators</w:t>
            </w:r>
          </w:p>
        </w:tc>
        <w:tc>
          <w:tcPr>
            <w:tcW w:w="822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Pre-Calculus Algebra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1114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Trigonometry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</w:t>
            </w:r>
          </w:p>
        </w:tc>
      </w:tr>
      <w:tr w:rsidR="00682354" w:rsidRPr="00997B07" w:rsidTr="00682354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997B07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Elective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  <w:vAlign w:val="center"/>
          </w:tcPr>
          <w:p w:rsidR="00682354" w:rsidRPr="00997B07" w:rsidRDefault="00DC0894" w:rsidP="00DC08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</w:tr>
      <w:tr w:rsidR="00682354" w:rsidRPr="00997B07" w:rsidTr="00682354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>
            <w:pPr>
              <w:jc w:val="center"/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2354" w:rsidRPr="00997B07" w:rsidRDefault="00682354" w:rsidP="00682354"/>
        </w:tc>
      </w:tr>
    </w:tbl>
    <w:p w:rsidR="00B0299B" w:rsidRPr="00997B07" w:rsidRDefault="00B0299B" w:rsidP="00D669EC"/>
    <w:tbl>
      <w:tblPr>
        <w:tblStyle w:val="TableGrid"/>
        <w:tblW w:w="10692" w:type="dxa"/>
        <w:tblInd w:w="93" w:type="dxa"/>
        <w:tblLook w:val="04A0" w:firstRow="1" w:lastRow="0" w:firstColumn="1" w:lastColumn="0" w:noHBand="0" w:noVBand="1"/>
      </w:tblPr>
      <w:tblGrid>
        <w:gridCol w:w="1093"/>
        <w:gridCol w:w="1539"/>
        <w:gridCol w:w="848"/>
        <w:gridCol w:w="1455"/>
        <w:gridCol w:w="261"/>
        <w:gridCol w:w="1749"/>
        <w:gridCol w:w="1692"/>
        <w:gridCol w:w="804"/>
        <w:gridCol w:w="1251"/>
      </w:tblGrid>
      <w:tr w:rsidR="003F5ED9" w:rsidRPr="00997B07" w:rsidTr="00997B07">
        <w:trPr>
          <w:trHeight w:val="323"/>
        </w:trPr>
        <w:tc>
          <w:tcPr>
            <w:tcW w:w="1093" w:type="dxa"/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3</w:t>
            </w:r>
            <w:r w:rsidRPr="00997B07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39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48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997B07" w:rsidRDefault="003F5ED9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3F5ED9" w:rsidRPr="00997B07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997B07">
              <w:rPr>
                <w:sz w:val="36"/>
                <w:szCs w:val="36"/>
              </w:rPr>
              <w:t>4</w:t>
            </w:r>
            <w:r w:rsidRPr="00997B07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692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  <w:r w:rsidRPr="00997B07">
              <w:t>Semester</w:t>
            </w:r>
          </w:p>
        </w:tc>
        <w:tc>
          <w:tcPr>
            <w:tcW w:w="804" w:type="dxa"/>
            <w:vAlign w:val="center"/>
          </w:tcPr>
          <w:p w:rsidR="003F5ED9" w:rsidRPr="00997B07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251" w:type="dxa"/>
            <w:vAlign w:val="center"/>
          </w:tcPr>
          <w:p w:rsidR="003F5ED9" w:rsidRPr="00997B07" w:rsidRDefault="003F5ED9" w:rsidP="00B647B5">
            <w:pPr>
              <w:pStyle w:val="Heading3"/>
              <w:outlineLvl w:val="2"/>
            </w:pPr>
          </w:p>
        </w:tc>
      </w:tr>
      <w:tr w:rsidR="00E4507B" w:rsidRPr="00997B07" w:rsidTr="00997B07">
        <w:tc>
          <w:tcPr>
            <w:tcW w:w="1093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539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48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997B07" w:rsidRDefault="00E4507B" w:rsidP="00D669EC"/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#</w:t>
            </w:r>
          </w:p>
        </w:tc>
        <w:tc>
          <w:tcPr>
            <w:tcW w:w="1692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COURSE TITLE</w:t>
            </w:r>
          </w:p>
        </w:tc>
        <w:tc>
          <w:tcPr>
            <w:tcW w:w="804" w:type="dxa"/>
            <w:vAlign w:val="center"/>
          </w:tcPr>
          <w:p w:rsidR="00E4507B" w:rsidRPr="00997B07" w:rsidRDefault="00E4507B" w:rsidP="00B647B5">
            <w:pPr>
              <w:rPr>
                <w:b/>
              </w:rPr>
            </w:pPr>
            <w:r w:rsidRPr="00997B07">
              <w:rPr>
                <w:b/>
              </w:rPr>
              <w:t>CREDIT HOURS</w:t>
            </w:r>
          </w:p>
        </w:tc>
        <w:tc>
          <w:tcPr>
            <w:tcW w:w="1251" w:type="dxa"/>
            <w:vAlign w:val="center"/>
          </w:tcPr>
          <w:p w:rsidR="007F3EC3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PRE-REQ (p)</w:t>
            </w:r>
          </w:p>
          <w:p w:rsidR="00E4507B" w:rsidRPr="00997B07" w:rsidRDefault="007F3EC3" w:rsidP="007F3EC3">
            <w:pPr>
              <w:rPr>
                <w:b/>
              </w:rPr>
            </w:pPr>
            <w:r w:rsidRPr="00997B07">
              <w:rPr>
                <w:b/>
              </w:rPr>
              <w:t>CO-REQ (c)</w:t>
            </w:r>
          </w:p>
        </w:tc>
      </w:tr>
      <w:tr w:rsidR="00682354" w:rsidRPr="00997B07" w:rsidTr="00997B07">
        <w:tc>
          <w:tcPr>
            <w:tcW w:w="1093" w:type="dxa"/>
            <w:vAlign w:val="center"/>
          </w:tcPr>
          <w:p w:rsidR="00682354" w:rsidRPr="00997B07" w:rsidRDefault="00A10853" w:rsidP="00A10853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</w:t>
            </w:r>
          </w:p>
        </w:tc>
        <w:tc>
          <w:tcPr>
            <w:tcW w:w="1539" w:type="dxa"/>
            <w:vAlign w:val="center"/>
          </w:tcPr>
          <w:p w:rsidR="00682354" w:rsidRPr="00997B07" w:rsidRDefault="00A10853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or</w:t>
            </w: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A10853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1140 (p), MAC 1114 (p) PHY 2053L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A10853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</w:t>
            </w:r>
          </w:p>
        </w:tc>
        <w:tc>
          <w:tcPr>
            <w:tcW w:w="1692" w:type="dxa"/>
            <w:vAlign w:val="center"/>
          </w:tcPr>
          <w:p w:rsidR="00682354" w:rsidRPr="00997B07" w:rsidRDefault="00A10853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II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A10853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PHY 2053 (p), PHY 2054L </w:t>
            </w:r>
            <w:r>
              <w:rPr>
                <w:sz w:val="16"/>
                <w:szCs w:val="16"/>
              </w:rPr>
              <w:t>©</w:t>
            </w:r>
          </w:p>
        </w:tc>
      </w:tr>
      <w:tr w:rsidR="00997B07" w:rsidRPr="00997B07" w:rsidTr="00997B07">
        <w:tc>
          <w:tcPr>
            <w:tcW w:w="1093" w:type="dxa"/>
            <w:vAlign w:val="center"/>
          </w:tcPr>
          <w:p w:rsidR="00997B07" w:rsidRPr="00997B07" w:rsidRDefault="00A10853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2053 Lab</w:t>
            </w:r>
          </w:p>
        </w:tc>
        <w:tc>
          <w:tcPr>
            <w:tcW w:w="1539" w:type="dxa"/>
            <w:vAlign w:val="center"/>
          </w:tcPr>
          <w:p w:rsidR="00997B07" w:rsidRPr="00997B07" w:rsidRDefault="00A10853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 Lab</w:t>
            </w:r>
          </w:p>
        </w:tc>
        <w:tc>
          <w:tcPr>
            <w:tcW w:w="848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997B07" w:rsidRPr="00997B07" w:rsidRDefault="00A10853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2053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97B07" w:rsidRPr="00997B07" w:rsidRDefault="00997B07" w:rsidP="00997B07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997B07" w:rsidRPr="00997B07" w:rsidRDefault="00A10853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PHY 2054 Lab</w:t>
            </w:r>
          </w:p>
        </w:tc>
        <w:tc>
          <w:tcPr>
            <w:tcW w:w="1692" w:type="dxa"/>
            <w:vAlign w:val="center"/>
          </w:tcPr>
          <w:p w:rsidR="00997B07" w:rsidRPr="00997B07" w:rsidRDefault="00A10853" w:rsidP="00997B07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II Lab</w:t>
            </w:r>
          </w:p>
        </w:tc>
        <w:tc>
          <w:tcPr>
            <w:tcW w:w="804" w:type="dxa"/>
            <w:vAlign w:val="center"/>
          </w:tcPr>
          <w:p w:rsidR="00997B07" w:rsidRPr="00997B07" w:rsidRDefault="00997B07" w:rsidP="00997B07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251" w:type="dxa"/>
            <w:vAlign w:val="center"/>
          </w:tcPr>
          <w:p w:rsidR="00997B07" w:rsidRPr="00997B07" w:rsidRDefault="00A10853" w:rsidP="00997B07">
            <w:pPr>
              <w:rPr>
                <w:sz w:val="16"/>
                <w:szCs w:val="16"/>
              </w:rPr>
            </w:pPr>
            <w:bookmarkStart w:id="0" w:name="_GoBack"/>
            <w:bookmarkEnd w:id="0"/>
            <w:r w:rsidRPr="00997B07">
              <w:rPr>
                <w:sz w:val="16"/>
                <w:szCs w:val="16"/>
              </w:rPr>
              <w:t>PHY 2054 (c)</w:t>
            </w:r>
          </w:p>
        </w:tc>
      </w:tr>
      <w:tr w:rsidR="00C234F0" w:rsidRPr="00997B07" w:rsidTr="00997B07">
        <w:trPr>
          <w:trHeight w:val="872"/>
        </w:trPr>
        <w:tc>
          <w:tcPr>
            <w:tcW w:w="1093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POS2041 or POS 2112 or CPO 2002</w:t>
            </w:r>
          </w:p>
        </w:tc>
        <w:tc>
          <w:tcPr>
            <w:tcW w:w="1539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American National Government or State and Local Government or Comparative Government</w:t>
            </w:r>
          </w:p>
        </w:tc>
        <w:tc>
          <w:tcPr>
            <w:tcW w:w="848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III</w:t>
            </w:r>
          </w:p>
        </w:tc>
        <w:tc>
          <w:tcPr>
            <w:tcW w:w="1692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vAlign w:val="center"/>
          </w:tcPr>
          <w:p w:rsidR="00C234F0" w:rsidRPr="00997B07" w:rsidRDefault="00C234F0" w:rsidP="00C234F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C234F0" w:rsidRPr="00997B07" w:rsidRDefault="00C234F0" w:rsidP="00C234F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1102</w:t>
            </w:r>
            <w:r w:rsidR="001F7F28" w:rsidRPr="00997B07">
              <w:rPr>
                <w:sz w:val="16"/>
                <w:szCs w:val="16"/>
              </w:rPr>
              <w:t xml:space="preserve"> (p)</w:t>
            </w:r>
          </w:p>
        </w:tc>
      </w:tr>
      <w:tr w:rsidR="00682354" w:rsidRPr="00997B07" w:rsidTr="00997B07">
        <w:trPr>
          <w:trHeight w:val="683"/>
        </w:trPr>
        <w:tc>
          <w:tcPr>
            <w:tcW w:w="1093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Humanities II</w:t>
            </w:r>
          </w:p>
        </w:tc>
        <w:tc>
          <w:tcPr>
            <w:tcW w:w="1539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848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ENC 1101 (p)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</w:tcBorders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1046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BSC2011</w:t>
            </w:r>
          </w:p>
        </w:tc>
        <w:tc>
          <w:tcPr>
            <w:tcW w:w="1692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Chemistry w/ Qual Analysis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II</w:t>
            </w:r>
          </w:p>
        </w:tc>
        <w:tc>
          <w:tcPr>
            <w:tcW w:w="804" w:type="dxa"/>
            <w:vAlign w:val="center"/>
          </w:tcPr>
          <w:p w:rsidR="00682354" w:rsidRPr="00997B07" w:rsidRDefault="00682354" w:rsidP="00682354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vAlign w:val="center"/>
          </w:tcPr>
          <w:p w:rsidR="00682354" w:rsidRPr="00997B07" w:rsidRDefault="00682354" w:rsidP="00682354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 &amp; lab (p)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 (p) &amp; BSC 2011L (c)</w:t>
            </w:r>
          </w:p>
        </w:tc>
      </w:tr>
      <w:tr w:rsidR="001F7F28" w:rsidRPr="00997B07" w:rsidTr="00997B07">
        <w:tc>
          <w:tcPr>
            <w:tcW w:w="1093" w:type="dxa"/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BSC2010</w:t>
            </w:r>
          </w:p>
        </w:tc>
        <w:tc>
          <w:tcPr>
            <w:tcW w:w="1539" w:type="dxa"/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General Chemistry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</w:t>
            </w:r>
          </w:p>
        </w:tc>
        <w:tc>
          <w:tcPr>
            <w:tcW w:w="848" w:type="dxa"/>
            <w:vAlign w:val="center"/>
          </w:tcPr>
          <w:p w:rsidR="001F7F28" w:rsidRPr="00997B07" w:rsidRDefault="001F7F28" w:rsidP="00A82219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 xml:space="preserve">3 </w:t>
            </w:r>
          </w:p>
        </w:tc>
        <w:tc>
          <w:tcPr>
            <w:tcW w:w="1455" w:type="dxa"/>
            <w:tcBorders>
              <w:right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MAC 1105 (p) CHM 1040 (p)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CHM 1040 (p) &amp; BSC 2010L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F7F28" w:rsidRPr="00997B07" w:rsidRDefault="001F7F28" w:rsidP="001F7F28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1046</w:t>
            </w:r>
            <w:r w:rsidR="00085A93">
              <w:rPr>
                <w:sz w:val="16"/>
                <w:szCs w:val="16"/>
              </w:rPr>
              <w:t xml:space="preserve">L or </w:t>
            </w:r>
            <w:r w:rsidR="00085A93" w:rsidRPr="00997B07">
              <w:rPr>
                <w:sz w:val="16"/>
                <w:szCs w:val="16"/>
              </w:rPr>
              <w:t>BSC 201</w:t>
            </w:r>
            <w:r w:rsidR="00085A93">
              <w:rPr>
                <w:sz w:val="16"/>
                <w:szCs w:val="16"/>
              </w:rPr>
              <w:t>1</w:t>
            </w:r>
            <w:r w:rsidR="00085A93" w:rsidRPr="00997B07">
              <w:rPr>
                <w:sz w:val="16"/>
                <w:szCs w:val="16"/>
              </w:rPr>
              <w:t>L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Chemistry w/ Qual Analysis Lab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Biology for Science Majors II Lab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1F7F28" w:rsidRPr="00997B07" w:rsidRDefault="00DC0894" w:rsidP="001F7F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85A93">
              <w:rPr>
                <w:sz w:val="16"/>
                <w:szCs w:val="16"/>
              </w:rPr>
              <w:t xml:space="preserve"> or 1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1F7F28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1046 (c)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2011 (c)</w:t>
            </w:r>
          </w:p>
        </w:tc>
      </w:tr>
      <w:tr w:rsidR="007C7070" w:rsidTr="00997B07"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C7070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 L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2010L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College Physics I Lab</w:t>
            </w:r>
            <w:r w:rsidR="00A82219" w:rsidRPr="00997B07">
              <w:rPr>
                <w:sz w:val="16"/>
                <w:szCs w:val="16"/>
              </w:rPr>
              <w:t xml:space="preserve"> or General Chemistry Lab</w:t>
            </w:r>
            <w:r w:rsidRPr="00997B07">
              <w:rPr>
                <w:sz w:val="16"/>
                <w:szCs w:val="16"/>
              </w:rPr>
              <w:t xml:space="preserve"> </w:t>
            </w:r>
            <w:r w:rsidR="00085A93">
              <w:rPr>
                <w:sz w:val="16"/>
                <w:szCs w:val="16"/>
              </w:rPr>
              <w:t xml:space="preserve">or </w:t>
            </w:r>
            <w:r w:rsidR="00085A93" w:rsidRPr="00997B07">
              <w:rPr>
                <w:sz w:val="16"/>
                <w:szCs w:val="16"/>
              </w:rPr>
              <w:t>Biology for Science Majors I Lab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vAlign w:val="center"/>
          </w:tcPr>
          <w:p w:rsidR="007C7070" w:rsidRPr="00997B07" w:rsidRDefault="007C7070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1</w:t>
            </w:r>
          </w:p>
        </w:tc>
        <w:tc>
          <w:tcPr>
            <w:tcW w:w="14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7070" w:rsidRPr="00997B07" w:rsidRDefault="00A82219" w:rsidP="00A82219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CHM 1045 (c)</w:t>
            </w:r>
            <w:r w:rsidR="00085A93">
              <w:rPr>
                <w:sz w:val="16"/>
                <w:szCs w:val="16"/>
              </w:rPr>
              <w:t xml:space="preserve"> or </w:t>
            </w:r>
            <w:r w:rsidR="00085A93" w:rsidRPr="00997B07">
              <w:rPr>
                <w:sz w:val="16"/>
                <w:szCs w:val="16"/>
              </w:rPr>
              <w:t>BSC 2010 (c)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7070" w:rsidRPr="00997B07" w:rsidRDefault="007C7070" w:rsidP="007C7070">
            <w:pPr>
              <w:rPr>
                <w:sz w:val="16"/>
                <w:szCs w:val="16"/>
              </w:rPr>
            </w:pPr>
          </w:p>
        </w:tc>
        <w:tc>
          <w:tcPr>
            <w:tcW w:w="1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7070" w:rsidRPr="00997B07" w:rsidRDefault="00997B07" w:rsidP="005342B8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SPC 1608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:rsidR="007C7070" w:rsidRPr="00997B07" w:rsidRDefault="00997B07" w:rsidP="007C7070">
            <w:pPr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Introduction to Public Speaking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7C7070" w:rsidRPr="00362F1C" w:rsidRDefault="00997B07" w:rsidP="007C7070">
            <w:pPr>
              <w:jc w:val="center"/>
              <w:rPr>
                <w:sz w:val="16"/>
                <w:szCs w:val="16"/>
              </w:rPr>
            </w:pPr>
            <w:r w:rsidRPr="00997B07">
              <w:rPr>
                <w:sz w:val="16"/>
                <w:szCs w:val="16"/>
              </w:rPr>
              <w:t>3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:rsidR="007C7070" w:rsidRPr="00362F1C" w:rsidRDefault="007C7070" w:rsidP="007C7070">
            <w:pPr>
              <w:rPr>
                <w:sz w:val="16"/>
                <w:szCs w:val="16"/>
              </w:rPr>
            </w:pPr>
          </w:p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7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  <w:tr w:rsidR="002C416E" w:rsidTr="00997B07">
        <w:trPr>
          <w:trHeight w:val="846"/>
        </w:trPr>
        <w:tc>
          <w:tcPr>
            <w:tcW w:w="5196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2C416E" w:rsidRPr="00EF26E5" w:rsidRDefault="002C416E" w:rsidP="002C416E">
            <w:pPr>
              <w:rPr>
                <w:b/>
              </w:rPr>
            </w:pPr>
            <w:r w:rsidRPr="00EF26E5">
              <w:rPr>
                <w:b/>
              </w:rPr>
              <w:lastRenderedPageBreak/>
              <w:t>Program Notes</w:t>
            </w:r>
          </w:p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16E" w:rsidRDefault="002C416E" w:rsidP="002C416E"/>
        </w:tc>
      </w:tr>
      <w:tr w:rsidR="002C416E" w:rsidTr="00997B07"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14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2C416E" w:rsidRDefault="002C416E" w:rsidP="002C416E"/>
        </w:tc>
        <w:tc>
          <w:tcPr>
            <w:tcW w:w="549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C416E" w:rsidRDefault="002C416E" w:rsidP="002C416E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B02" w:rsidRDefault="00464B02" w:rsidP="00FB0483">
      <w:r>
        <w:separator/>
      </w:r>
    </w:p>
  </w:endnote>
  <w:endnote w:type="continuationSeparator" w:id="0">
    <w:p w:rsidR="00464B02" w:rsidRDefault="00464B02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B02" w:rsidRDefault="00464B02" w:rsidP="00FB0483">
      <w:r>
        <w:separator/>
      </w:r>
    </w:p>
  </w:footnote>
  <w:footnote w:type="continuationSeparator" w:id="0">
    <w:p w:rsidR="00464B02" w:rsidRDefault="00464B02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5A93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406E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1F7F28"/>
    <w:rsid w:val="00200323"/>
    <w:rsid w:val="00207D8B"/>
    <w:rsid w:val="00207FA0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416E"/>
    <w:rsid w:val="002C7A18"/>
    <w:rsid w:val="002D29F5"/>
    <w:rsid w:val="002D6087"/>
    <w:rsid w:val="002D7300"/>
    <w:rsid w:val="002E4EB3"/>
    <w:rsid w:val="00324B99"/>
    <w:rsid w:val="003329DB"/>
    <w:rsid w:val="00350682"/>
    <w:rsid w:val="00362F1C"/>
    <w:rsid w:val="00370683"/>
    <w:rsid w:val="003A12E5"/>
    <w:rsid w:val="003A1859"/>
    <w:rsid w:val="003A3826"/>
    <w:rsid w:val="003A6B2A"/>
    <w:rsid w:val="003B0A27"/>
    <w:rsid w:val="003B602D"/>
    <w:rsid w:val="003C4093"/>
    <w:rsid w:val="003D1121"/>
    <w:rsid w:val="003D3811"/>
    <w:rsid w:val="003D42DF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64B02"/>
    <w:rsid w:val="00473F85"/>
    <w:rsid w:val="004B1D2B"/>
    <w:rsid w:val="004C1BBD"/>
    <w:rsid w:val="004C5E46"/>
    <w:rsid w:val="004D366F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342B8"/>
    <w:rsid w:val="00546CD8"/>
    <w:rsid w:val="00547605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17ED4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2354"/>
    <w:rsid w:val="00683C28"/>
    <w:rsid w:val="00684077"/>
    <w:rsid w:val="00697B92"/>
    <w:rsid w:val="006A017C"/>
    <w:rsid w:val="006C266D"/>
    <w:rsid w:val="006C5E67"/>
    <w:rsid w:val="006D49F7"/>
    <w:rsid w:val="006D74E8"/>
    <w:rsid w:val="006E3C2B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C707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97B07"/>
    <w:rsid w:val="009C703F"/>
    <w:rsid w:val="009D5931"/>
    <w:rsid w:val="009D6C07"/>
    <w:rsid w:val="009F21A2"/>
    <w:rsid w:val="00A03AA1"/>
    <w:rsid w:val="00A07141"/>
    <w:rsid w:val="00A10853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2219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6615"/>
    <w:rsid w:val="00B5362D"/>
    <w:rsid w:val="00B8033A"/>
    <w:rsid w:val="00B85213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34F0"/>
    <w:rsid w:val="00C27F3E"/>
    <w:rsid w:val="00C31429"/>
    <w:rsid w:val="00C42CBA"/>
    <w:rsid w:val="00C531A7"/>
    <w:rsid w:val="00C531C1"/>
    <w:rsid w:val="00C55CEB"/>
    <w:rsid w:val="00C65F57"/>
    <w:rsid w:val="00C77A2D"/>
    <w:rsid w:val="00C847A7"/>
    <w:rsid w:val="00C8637F"/>
    <w:rsid w:val="00CA5CB4"/>
    <w:rsid w:val="00CB3FF5"/>
    <w:rsid w:val="00CD7D66"/>
    <w:rsid w:val="00CE6C7D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C0894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D6FEE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E32E2-0464-40A4-80BB-B08C3BDE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webb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DB961422-3F69-4B6C-9391-94FB8537E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Webb, Jamie</cp:lastModifiedBy>
  <cp:revision>2</cp:revision>
  <cp:lastPrinted>2015-08-19T14:41:00Z</cp:lastPrinted>
  <dcterms:created xsi:type="dcterms:W3CDTF">2016-02-24T15:02:00Z</dcterms:created>
  <dcterms:modified xsi:type="dcterms:W3CDTF">2016-02-24T15:02:00Z</dcterms:modified>
</cp:coreProperties>
</file>