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1623F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 VETERINARY MEDICINE</w:t>
      </w:r>
      <w:r w:rsidR="00EF26E5">
        <w:rPr>
          <w:sz w:val="36"/>
          <w:szCs w:val="36"/>
        </w:rPr>
        <w:t xml:space="preserve"> / </w:t>
      </w:r>
      <w:r>
        <w:rPr>
          <w:sz w:val="36"/>
          <w:szCs w:val="36"/>
        </w:rPr>
        <w:t>(VET-AA)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1623FF" w:rsidP="00D669EC">
            <w:r>
              <w:t>Penni Beitzel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DF0A23" w:rsidP="001623FF">
            <w:hyperlink r:id="rId10" w:history="1">
              <w:r w:rsidR="001623FF" w:rsidRPr="00C32070">
                <w:rPr>
                  <w:rStyle w:val="Hyperlink"/>
                </w:rPr>
                <w:t>pbeitzel@gulfcoast.edu</w:t>
              </w:r>
            </w:hyperlink>
          </w:p>
          <w:p w:rsidR="001623FF" w:rsidRDefault="001623FF" w:rsidP="001623FF"/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1623FF" w:rsidP="00D669EC">
            <w:r>
              <w:t>850-769-1551 ext.2866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1890"/>
        <w:gridCol w:w="810"/>
        <w:gridCol w:w="1350"/>
        <w:gridCol w:w="270"/>
        <w:gridCol w:w="1170"/>
        <w:gridCol w:w="1890"/>
        <w:gridCol w:w="810"/>
        <w:gridCol w:w="1440"/>
      </w:tblGrid>
      <w:tr w:rsidR="003F5ED9" w:rsidTr="008328A0">
        <w:trPr>
          <w:trHeight w:val="350"/>
        </w:trPr>
        <w:tc>
          <w:tcPr>
            <w:tcW w:w="117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89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E938B0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89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938B0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8328A0">
        <w:tc>
          <w:tcPr>
            <w:tcW w:w="11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89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89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Tr="008328A0">
        <w:tc>
          <w:tcPr>
            <w:tcW w:w="1170" w:type="dxa"/>
            <w:vAlign w:val="center"/>
          </w:tcPr>
          <w:p w:rsidR="008328A0" w:rsidRDefault="008328A0" w:rsidP="005E258F">
            <w:r>
              <w:t>ENC 1101</w:t>
            </w:r>
          </w:p>
        </w:tc>
        <w:tc>
          <w:tcPr>
            <w:tcW w:w="1890" w:type="dxa"/>
            <w:vAlign w:val="center"/>
          </w:tcPr>
          <w:p w:rsidR="008328A0" w:rsidRDefault="008328A0" w:rsidP="008328A0">
            <w:r>
              <w:t>English Comp. I</w:t>
            </w:r>
          </w:p>
        </w:tc>
        <w:tc>
          <w:tcPr>
            <w:tcW w:w="810" w:type="dxa"/>
            <w:vAlign w:val="center"/>
          </w:tcPr>
          <w:p w:rsidR="008328A0" w:rsidRDefault="008328A0" w:rsidP="005E258F">
            <w:pPr>
              <w:jc w:val="center"/>
            </w:pPr>
            <w:r>
              <w:t>3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328A0" w:rsidRDefault="008328A0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Default="008328A0" w:rsidP="003A4C42">
            <w:r>
              <w:t>ENC1102</w:t>
            </w:r>
          </w:p>
        </w:tc>
        <w:tc>
          <w:tcPr>
            <w:tcW w:w="1890" w:type="dxa"/>
            <w:vAlign w:val="center"/>
          </w:tcPr>
          <w:p w:rsidR="008328A0" w:rsidRDefault="008328A0" w:rsidP="003A4C42">
            <w:r>
              <w:t>English Comp II</w:t>
            </w:r>
          </w:p>
        </w:tc>
        <w:tc>
          <w:tcPr>
            <w:tcW w:w="810" w:type="dxa"/>
            <w:vAlign w:val="center"/>
          </w:tcPr>
          <w:p w:rsidR="008328A0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8328A0" w:rsidRDefault="008328A0" w:rsidP="003F2779"/>
        </w:tc>
      </w:tr>
      <w:tr w:rsidR="003F5ED9" w:rsidTr="008328A0">
        <w:tc>
          <w:tcPr>
            <w:tcW w:w="1170" w:type="dxa"/>
            <w:vAlign w:val="center"/>
          </w:tcPr>
          <w:p w:rsidR="003F5ED9" w:rsidRDefault="008328A0" w:rsidP="003F2779">
            <w:r>
              <w:t>MAC 1140</w:t>
            </w:r>
          </w:p>
        </w:tc>
        <w:tc>
          <w:tcPr>
            <w:tcW w:w="1890" w:type="dxa"/>
            <w:vAlign w:val="center"/>
          </w:tcPr>
          <w:p w:rsidR="003F5ED9" w:rsidRDefault="008328A0" w:rsidP="003F2779">
            <w:r>
              <w:t>Pre-Calc. Algebra</w:t>
            </w:r>
          </w:p>
        </w:tc>
        <w:tc>
          <w:tcPr>
            <w:tcW w:w="810" w:type="dxa"/>
            <w:vAlign w:val="center"/>
          </w:tcPr>
          <w:p w:rsidR="003F5ED9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F5ED9" w:rsidRDefault="00600795" w:rsidP="003F2779">
            <w:r>
              <w:t>MAC1105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Default="008328A0" w:rsidP="003F2779">
            <w:r>
              <w:t>MAC1114</w:t>
            </w:r>
          </w:p>
        </w:tc>
        <w:tc>
          <w:tcPr>
            <w:tcW w:w="1890" w:type="dxa"/>
            <w:vAlign w:val="center"/>
          </w:tcPr>
          <w:p w:rsidR="003F5ED9" w:rsidRDefault="008328A0" w:rsidP="003F2779">
            <w:r>
              <w:t>Trigonometry</w:t>
            </w:r>
          </w:p>
        </w:tc>
        <w:tc>
          <w:tcPr>
            <w:tcW w:w="810" w:type="dxa"/>
            <w:vAlign w:val="center"/>
          </w:tcPr>
          <w:p w:rsidR="003F5ED9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600795" w:rsidP="003F2779">
            <w:r>
              <w:t>MAC1105</w:t>
            </w:r>
          </w:p>
        </w:tc>
      </w:tr>
      <w:tr w:rsidR="008328A0" w:rsidTr="008328A0">
        <w:tc>
          <w:tcPr>
            <w:tcW w:w="1170" w:type="dxa"/>
            <w:vAlign w:val="center"/>
          </w:tcPr>
          <w:p w:rsidR="008328A0" w:rsidRDefault="008328A0" w:rsidP="003F2779">
            <w:r>
              <w:t>EUH 1000</w:t>
            </w:r>
          </w:p>
        </w:tc>
        <w:tc>
          <w:tcPr>
            <w:tcW w:w="1890" w:type="dxa"/>
            <w:vAlign w:val="center"/>
          </w:tcPr>
          <w:p w:rsidR="008328A0" w:rsidRDefault="008328A0" w:rsidP="003F2779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8328A0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328A0" w:rsidRDefault="008328A0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Default="00844C17" w:rsidP="003A4C42">
            <w:r>
              <w:t>PHI2635</w:t>
            </w:r>
          </w:p>
        </w:tc>
        <w:tc>
          <w:tcPr>
            <w:tcW w:w="1890" w:type="dxa"/>
            <w:vAlign w:val="center"/>
          </w:tcPr>
          <w:p w:rsidR="008328A0" w:rsidRDefault="008328A0" w:rsidP="003A4C42">
            <w:proofErr w:type="spellStart"/>
            <w:r>
              <w:t>Humanites</w:t>
            </w:r>
            <w:proofErr w:type="spellEnd"/>
            <w:r>
              <w:t xml:space="preserve"> II</w:t>
            </w:r>
          </w:p>
          <w:p w:rsidR="008328A0" w:rsidRDefault="008328A0" w:rsidP="003A4C42">
            <w:r>
              <w:t>Biomedical Ethics</w:t>
            </w:r>
          </w:p>
        </w:tc>
        <w:tc>
          <w:tcPr>
            <w:tcW w:w="810" w:type="dxa"/>
            <w:vAlign w:val="center"/>
          </w:tcPr>
          <w:p w:rsidR="008328A0" w:rsidRDefault="008328A0" w:rsidP="003A4C42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8328A0" w:rsidRDefault="008328A0" w:rsidP="003F2779"/>
        </w:tc>
      </w:tr>
      <w:tr w:rsidR="003F5ED9" w:rsidTr="008328A0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3F5ED9" w:rsidRDefault="008328A0" w:rsidP="003F2779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3F5ED9" w:rsidRDefault="008328A0" w:rsidP="003F2779">
            <w:proofErr w:type="spellStart"/>
            <w:r>
              <w:t>Humanites</w:t>
            </w:r>
            <w:proofErr w:type="spellEnd"/>
            <w:r>
              <w:t xml:space="preserve"> I/ Arts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3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890" w:type="dxa"/>
            <w:vAlign w:val="center"/>
          </w:tcPr>
          <w:p w:rsidR="003F5ED9" w:rsidRDefault="003F5ED9" w:rsidP="003F2779"/>
        </w:tc>
        <w:tc>
          <w:tcPr>
            <w:tcW w:w="810" w:type="dxa"/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440" w:type="dxa"/>
            <w:vAlign w:val="center"/>
          </w:tcPr>
          <w:p w:rsidR="003F5ED9" w:rsidRDefault="003F5ED9" w:rsidP="003F2779"/>
        </w:tc>
      </w:tr>
      <w:tr w:rsidR="00844C17" w:rsidTr="008328A0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844C17" w:rsidRDefault="00844C17" w:rsidP="003F2779">
            <w:r>
              <w:t>CHM 1045</w:t>
            </w:r>
          </w:p>
          <w:p w:rsidR="00844C17" w:rsidRDefault="00844C17" w:rsidP="008328A0">
            <w:r>
              <w:t>CHM1045L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844C17" w:rsidRDefault="00844C17" w:rsidP="008328A0">
            <w:r>
              <w:t xml:space="preserve">Chemistry I </w:t>
            </w:r>
          </w:p>
          <w:p w:rsidR="00844C17" w:rsidRDefault="00844C17" w:rsidP="008328A0">
            <w:r>
              <w:t>Chemistry Lab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Default="00844C17" w:rsidP="003F2779">
            <w:pPr>
              <w:jc w:val="center"/>
            </w:pPr>
            <w:r>
              <w:t>3</w:t>
            </w:r>
          </w:p>
          <w:p w:rsidR="00844C17" w:rsidRDefault="00844C17" w:rsidP="003F2779">
            <w:pPr>
              <w:jc w:val="center"/>
            </w:pPr>
            <w:r>
              <w:t>1</w:t>
            </w:r>
          </w:p>
        </w:tc>
        <w:tc>
          <w:tcPr>
            <w:tcW w:w="13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4C17" w:rsidRDefault="00844C17" w:rsidP="003F2779">
            <w:r>
              <w:t>CHEM1040</w:t>
            </w:r>
          </w:p>
          <w:p w:rsidR="00844C17" w:rsidRDefault="00844C17" w:rsidP="003F2779">
            <w:r>
              <w:t>MAC1105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C17" w:rsidRDefault="00844C17" w:rsidP="003F2779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C17" w:rsidRDefault="00844C17" w:rsidP="003A4C42">
            <w:r>
              <w:t>CHM 1046</w:t>
            </w:r>
          </w:p>
          <w:p w:rsidR="00844C17" w:rsidRDefault="00844C17" w:rsidP="003A4C42">
            <w:r>
              <w:t>CHM1046L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844C17" w:rsidRDefault="00844C17" w:rsidP="003A4C42">
            <w:r>
              <w:t>Chemistry II</w:t>
            </w:r>
          </w:p>
          <w:p w:rsidR="00844C17" w:rsidRDefault="00844C17" w:rsidP="003A4C42">
            <w:r>
              <w:t>Chemistry Lab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Default="00844C17" w:rsidP="003A4C42">
            <w:pPr>
              <w:jc w:val="center"/>
            </w:pPr>
            <w:r>
              <w:t>3</w:t>
            </w:r>
          </w:p>
          <w:p w:rsidR="00844C17" w:rsidRDefault="00844C17" w:rsidP="003A4C42">
            <w:pPr>
              <w:jc w:val="center"/>
            </w:pPr>
            <w: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844C17" w:rsidRDefault="00844C17" w:rsidP="003A4C42">
            <w:r>
              <w:t>CHEM1045</w:t>
            </w:r>
          </w:p>
          <w:p w:rsidR="00844C17" w:rsidRDefault="00844C17" w:rsidP="003A4C42">
            <w:r>
              <w:t>MAC1140</w:t>
            </w:r>
          </w:p>
        </w:tc>
      </w:tr>
      <w:tr w:rsidR="003F5ED9" w:rsidTr="008328A0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70"/>
        <w:gridCol w:w="1890"/>
        <w:gridCol w:w="810"/>
        <w:gridCol w:w="1350"/>
        <w:gridCol w:w="270"/>
        <w:gridCol w:w="1170"/>
        <w:gridCol w:w="1926"/>
        <w:gridCol w:w="810"/>
        <w:gridCol w:w="1404"/>
      </w:tblGrid>
      <w:tr w:rsidR="003F5ED9" w:rsidTr="00844C17">
        <w:tc>
          <w:tcPr>
            <w:tcW w:w="1170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89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E938B0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926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E938B0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844C17">
        <w:tc>
          <w:tcPr>
            <w:tcW w:w="117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89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92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Tr="00844C17">
        <w:tc>
          <w:tcPr>
            <w:tcW w:w="1170" w:type="dxa"/>
            <w:vAlign w:val="center"/>
          </w:tcPr>
          <w:p w:rsidR="008328A0" w:rsidRDefault="008328A0" w:rsidP="003A4C42">
            <w:r>
              <w:t>PSY 2012</w:t>
            </w:r>
          </w:p>
        </w:tc>
        <w:tc>
          <w:tcPr>
            <w:tcW w:w="1890" w:type="dxa"/>
            <w:vAlign w:val="center"/>
          </w:tcPr>
          <w:p w:rsidR="008328A0" w:rsidRDefault="008328A0" w:rsidP="00600795">
            <w:r>
              <w:t>P</w:t>
            </w:r>
            <w:r w:rsidR="00600795">
              <w:t>sychology</w:t>
            </w:r>
          </w:p>
        </w:tc>
        <w:tc>
          <w:tcPr>
            <w:tcW w:w="810" w:type="dxa"/>
            <w:vAlign w:val="center"/>
          </w:tcPr>
          <w:p w:rsidR="008328A0" w:rsidRDefault="008328A0" w:rsidP="003A4C42">
            <w:pPr>
              <w:jc w:val="center"/>
            </w:pPr>
            <w:r>
              <w:t>3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328A0" w:rsidRDefault="008328A0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8A0" w:rsidRDefault="008328A0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Default="008328A0" w:rsidP="003A4C42">
            <w:r>
              <w:t>POS 2041</w:t>
            </w:r>
          </w:p>
        </w:tc>
        <w:tc>
          <w:tcPr>
            <w:tcW w:w="1926" w:type="dxa"/>
            <w:vAlign w:val="center"/>
          </w:tcPr>
          <w:p w:rsidR="008328A0" w:rsidRDefault="00600795" w:rsidP="003A4C42">
            <w:r>
              <w:t>American Government</w:t>
            </w:r>
          </w:p>
        </w:tc>
        <w:tc>
          <w:tcPr>
            <w:tcW w:w="810" w:type="dxa"/>
            <w:vAlign w:val="center"/>
          </w:tcPr>
          <w:p w:rsidR="008328A0" w:rsidRDefault="008328A0" w:rsidP="003A4C42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8328A0" w:rsidRDefault="008328A0" w:rsidP="00E4507B"/>
        </w:tc>
      </w:tr>
      <w:tr w:rsidR="00844C17" w:rsidTr="00844C17">
        <w:tc>
          <w:tcPr>
            <w:tcW w:w="1170" w:type="dxa"/>
            <w:vAlign w:val="center"/>
          </w:tcPr>
          <w:p w:rsidR="00844C17" w:rsidRDefault="00844C17" w:rsidP="003A4C42">
            <w:r>
              <w:t>MAC 2311</w:t>
            </w:r>
          </w:p>
        </w:tc>
        <w:tc>
          <w:tcPr>
            <w:tcW w:w="1890" w:type="dxa"/>
            <w:vAlign w:val="center"/>
          </w:tcPr>
          <w:p w:rsidR="00844C17" w:rsidRDefault="00844C17" w:rsidP="00844C17">
            <w:r>
              <w:t>Calculus</w:t>
            </w:r>
          </w:p>
        </w:tc>
        <w:tc>
          <w:tcPr>
            <w:tcW w:w="810" w:type="dxa"/>
            <w:vAlign w:val="center"/>
          </w:tcPr>
          <w:p w:rsidR="00844C17" w:rsidRDefault="00844C17" w:rsidP="003A4C42">
            <w:pPr>
              <w:jc w:val="center"/>
            </w:pPr>
            <w:r>
              <w:t>4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44C17" w:rsidRDefault="00600795" w:rsidP="00B647B5">
            <w:r>
              <w:t>MAC1140</w:t>
            </w:r>
          </w:p>
          <w:p w:rsidR="00600795" w:rsidRDefault="00600795" w:rsidP="00B647B5">
            <w:r>
              <w:t>MAC1114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4C17" w:rsidRDefault="00844C1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44C17" w:rsidRDefault="00844C17" w:rsidP="003A4C42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1926" w:type="dxa"/>
            <w:vAlign w:val="center"/>
          </w:tcPr>
          <w:p w:rsidR="00844C17" w:rsidRDefault="00844C17" w:rsidP="003A4C42">
            <w:proofErr w:type="spellStart"/>
            <w:r>
              <w:t>Humanites</w:t>
            </w:r>
            <w:proofErr w:type="spellEnd"/>
            <w:r>
              <w:t xml:space="preserve"> III Literature</w:t>
            </w:r>
          </w:p>
        </w:tc>
        <w:tc>
          <w:tcPr>
            <w:tcW w:w="810" w:type="dxa"/>
            <w:vAlign w:val="center"/>
          </w:tcPr>
          <w:p w:rsidR="00844C17" w:rsidRDefault="00600795" w:rsidP="003A4C42">
            <w:r>
              <w:t xml:space="preserve">     3</w:t>
            </w:r>
          </w:p>
        </w:tc>
        <w:tc>
          <w:tcPr>
            <w:tcW w:w="1404" w:type="dxa"/>
            <w:vAlign w:val="center"/>
          </w:tcPr>
          <w:p w:rsidR="00844C17" w:rsidRDefault="00844C17" w:rsidP="003A4C42"/>
        </w:tc>
      </w:tr>
      <w:tr w:rsidR="00844C17" w:rsidTr="00844C17">
        <w:tc>
          <w:tcPr>
            <w:tcW w:w="1170" w:type="dxa"/>
            <w:vAlign w:val="center"/>
          </w:tcPr>
          <w:p w:rsidR="00844C17" w:rsidRDefault="00844C17" w:rsidP="003A4C42">
            <w:r>
              <w:t>CHM 2210</w:t>
            </w:r>
          </w:p>
          <w:p w:rsidR="00844C17" w:rsidRDefault="00844C17" w:rsidP="00844C17">
            <w:r>
              <w:t>CHM 2210L</w:t>
            </w:r>
          </w:p>
        </w:tc>
        <w:tc>
          <w:tcPr>
            <w:tcW w:w="1890" w:type="dxa"/>
            <w:vAlign w:val="center"/>
          </w:tcPr>
          <w:p w:rsidR="00844C17" w:rsidRDefault="00844C17" w:rsidP="003A4C42">
            <w:r>
              <w:t>Organic Chem</w:t>
            </w:r>
            <w:r w:rsidR="00600795">
              <w:t>istry</w:t>
            </w:r>
            <w:r>
              <w:t xml:space="preserve"> I </w:t>
            </w:r>
          </w:p>
          <w:p w:rsidR="00844C17" w:rsidRDefault="00600795" w:rsidP="00600795">
            <w:r>
              <w:t xml:space="preserve">Organic </w:t>
            </w:r>
            <w:proofErr w:type="spellStart"/>
            <w:r w:rsidR="00844C17">
              <w:t>Chem</w:t>
            </w:r>
            <w:proofErr w:type="spellEnd"/>
            <w:r w:rsidR="00844C17">
              <w:t xml:space="preserve"> Lab I</w:t>
            </w:r>
          </w:p>
        </w:tc>
        <w:tc>
          <w:tcPr>
            <w:tcW w:w="810" w:type="dxa"/>
            <w:vAlign w:val="center"/>
          </w:tcPr>
          <w:p w:rsidR="00844C17" w:rsidRDefault="00844C17" w:rsidP="003A4C42">
            <w:pPr>
              <w:jc w:val="center"/>
            </w:pPr>
            <w:r>
              <w:t>3</w:t>
            </w:r>
          </w:p>
          <w:p w:rsidR="00844C17" w:rsidRDefault="00844C17" w:rsidP="003A4C42">
            <w:pPr>
              <w:jc w:val="center"/>
            </w:pPr>
            <w:r>
              <w:t>2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44C17" w:rsidRDefault="00844C17" w:rsidP="00600795">
            <w:r>
              <w:t>CHEM1046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4C17" w:rsidRDefault="00844C1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44C17" w:rsidRDefault="00844C17" w:rsidP="003A4C42">
            <w:r>
              <w:t>CHM 2211</w:t>
            </w:r>
          </w:p>
          <w:p w:rsidR="00844C17" w:rsidRDefault="00844C17" w:rsidP="003A4C42">
            <w:r>
              <w:t>CHM 2211L</w:t>
            </w:r>
          </w:p>
        </w:tc>
        <w:tc>
          <w:tcPr>
            <w:tcW w:w="1926" w:type="dxa"/>
            <w:vAlign w:val="center"/>
          </w:tcPr>
          <w:p w:rsidR="00844C17" w:rsidRDefault="00844C17" w:rsidP="003A4C42">
            <w:r>
              <w:t>Organic Chemistry I</w:t>
            </w:r>
            <w:r w:rsidR="00600795">
              <w:t>I</w:t>
            </w:r>
          </w:p>
          <w:p w:rsidR="00844C17" w:rsidRDefault="00600795" w:rsidP="003A4C42">
            <w:r>
              <w:t xml:space="preserve">Org. </w:t>
            </w:r>
            <w:r w:rsidR="00844C17">
              <w:t xml:space="preserve">Chemistry Lab </w:t>
            </w:r>
            <w:r>
              <w:t>I</w:t>
            </w:r>
            <w:r w:rsidR="00844C17">
              <w:t>I</w:t>
            </w:r>
          </w:p>
        </w:tc>
        <w:tc>
          <w:tcPr>
            <w:tcW w:w="810" w:type="dxa"/>
            <w:vAlign w:val="center"/>
          </w:tcPr>
          <w:p w:rsidR="00844C17" w:rsidRDefault="00600795" w:rsidP="003A4C42">
            <w:pPr>
              <w:jc w:val="center"/>
            </w:pPr>
            <w:r>
              <w:t>4</w:t>
            </w:r>
          </w:p>
          <w:p w:rsidR="00844C17" w:rsidRDefault="00844C17" w:rsidP="003A4C42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844C17" w:rsidRDefault="00600795" w:rsidP="003A4C42">
            <w:r>
              <w:t>CHEM2210</w:t>
            </w:r>
          </w:p>
        </w:tc>
      </w:tr>
      <w:tr w:rsidR="00844C17" w:rsidTr="00844C17">
        <w:tc>
          <w:tcPr>
            <w:tcW w:w="1170" w:type="dxa"/>
            <w:vAlign w:val="center"/>
          </w:tcPr>
          <w:p w:rsidR="00844C17" w:rsidRDefault="00844C17" w:rsidP="00B647B5">
            <w:r>
              <w:t>BSC 2010</w:t>
            </w:r>
          </w:p>
          <w:p w:rsidR="00844C17" w:rsidRDefault="00844C17" w:rsidP="00B647B5">
            <w:r>
              <w:t>BSC 2010L</w:t>
            </w:r>
          </w:p>
        </w:tc>
        <w:tc>
          <w:tcPr>
            <w:tcW w:w="1890" w:type="dxa"/>
            <w:vAlign w:val="center"/>
          </w:tcPr>
          <w:p w:rsidR="00844C17" w:rsidRDefault="00844C17" w:rsidP="00B647B5">
            <w:r>
              <w:t>Biology Majors I</w:t>
            </w:r>
          </w:p>
          <w:p w:rsidR="00844C17" w:rsidRDefault="00844C17" w:rsidP="00B647B5">
            <w:r>
              <w:t>Biology Lab I</w:t>
            </w:r>
          </w:p>
        </w:tc>
        <w:tc>
          <w:tcPr>
            <w:tcW w:w="810" w:type="dxa"/>
            <w:vAlign w:val="center"/>
          </w:tcPr>
          <w:p w:rsidR="00844C17" w:rsidRDefault="00844C17" w:rsidP="00B647B5">
            <w:pPr>
              <w:jc w:val="center"/>
            </w:pPr>
            <w:r>
              <w:t>3</w:t>
            </w:r>
          </w:p>
          <w:p w:rsidR="00844C17" w:rsidRDefault="00844C17" w:rsidP="00B647B5">
            <w:pPr>
              <w:jc w:val="center"/>
            </w:pPr>
            <w:r>
              <w:t>1</w:t>
            </w:r>
          </w:p>
        </w:tc>
        <w:tc>
          <w:tcPr>
            <w:tcW w:w="1350" w:type="dxa"/>
            <w:tcBorders>
              <w:right w:val="single" w:sz="4" w:space="0" w:color="auto"/>
            </w:tcBorders>
            <w:vAlign w:val="center"/>
          </w:tcPr>
          <w:p w:rsidR="00844C17" w:rsidRDefault="00844C17" w:rsidP="00B647B5">
            <w:r>
              <w:t>CHEM1040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4C17" w:rsidRDefault="00844C1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44C17" w:rsidRDefault="00844C17" w:rsidP="003A4C42">
            <w:r>
              <w:t>BSC2011</w:t>
            </w:r>
          </w:p>
          <w:p w:rsidR="00844C17" w:rsidRDefault="00844C17" w:rsidP="00844C17">
            <w:r>
              <w:t>BSC2011L</w:t>
            </w:r>
          </w:p>
        </w:tc>
        <w:tc>
          <w:tcPr>
            <w:tcW w:w="1926" w:type="dxa"/>
            <w:vAlign w:val="center"/>
          </w:tcPr>
          <w:p w:rsidR="00844C17" w:rsidRDefault="00844C17" w:rsidP="003A4C42">
            <w:r>
              <w:t>Biology Majors II</w:t>
            </w:r>
          </w:p>
          <w:p w:rsidR="00844C17" w:rsidRDefault="00844C17" w:rsidP="003A4C42">
            <w:r>
              <w:t>Biology Lab II</w:t>
            </w:r>
          </w:p>
        </w:tc>
        <w:tc>
          <w:tcPr>
            <w:tcW w:w="810" w:type="dxa"/>
            <w:vAlign w:val="center"/>
          </w:tcPr>
          <w:p w:rsidR="00844C17" w:rsidRDefault="00844C17" w:rsidP="003A4C42">
            <w:pPr>
              <w:jc w:val="center"/>
            </w:pPr>
            <w:r>
              <w:t>3</w:t>
            </w:r>
          </w:p>
          <w:p w:rsidR="00844C17" w:rsidRDefault="00844C17" w:rsidP="003A4C42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844C17" w:rsidRDefault="00844C17" w:rsidP="003A4C42">
            <w:r>
              <w:t>BSC2010</w:t>
            </w:r>
          </w:p>
        </w:tc>
      </w:tr>
      <w:tr w:rsidR="00B87476" w:rsidTr="00844C17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B87476" w:rsidP="00B647B5">
            <w:pPr>
              <w:jc w:val="center"/>
            </w:pPr>
          </w:p>
        </w:tc>
        <w:tc>
          <w:tcPr>
            <w:tcW w:w="13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1926" w:type="dxa"/>
            <w:tcBorders>
              <w:bottom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B87476" w:rsidP="00B647B5">
            <w:pPr>
              <w:jc w:val="center"/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B87476" w:rsidP="00E4507B"/>
        </w:tc>
      </w:tr>
      <w:tr w:rsidR="00B87476" w:rsidTr="00844C17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844C17">
        <w:trPr>
          <w:trHeight w:val="242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>
            <w:bookmarkStart w:id="0" w:name="_GoBack"/>
            <w:bookmarkEnd w:id="0"/>
          </w:p>
        </w:tc>
      </w:tr>
      <w:tr w:rsidR="00063914" w:rsidTr="00844C17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A23" w:rsidRDefault="00DF0A23" w:rsidP="00FB0483">
      <w:r>
        <w:separator/>
      </w:r>
    </w:p>
  </w:endnote>
  <w:endnote w:type="continuationSeparator" w:id="0">
    <w:p w:rsidR="00DF0A23" w:rsidRDefault="00DF0A23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A23" w:rsidRDefault="00DF0A23" w:rsidP="00FB0483">
      <w:r>
        <w:separator/>
      </w:r>
    </w:p>
  </w:footnote>
  <w:footnote w:type="continuationSeparator" w:id="0">
    <w:p w:rsidR="00DF0A23" w:rsidRDefault="00DF0A23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3FF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0795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328A0"/>
    <w:rsid w:val="00844C17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616C"/>
    <w:rsid w:val="00D77F17"/>
    <w:rsid w:val="00D84030"/>
    <w:rsid w:val="00D9403D"/>
    <w:rsid w:val="00D94880"/>
    <w:rsid w:val="00D94F03"/>
    <w:rsid w:val="00DD7A0E"/>
    <w:rsid w:val="00DF0A23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938B0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beitzel@gulfcoast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C788BC85-A572-4065-B207-F93039DC1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3</cp:revision>
  <cp:lastPrinted>2015-03-06T13:48:00Z</cp:lastPrinted>
  <dcterms:created xsi:type="dcterms:W3CDTF">2015-04-10T15:23:00Z</dcterms:created>
  <dcterms:modified xsi:type="dcterms:W3CDTF">2015-04-10T15:42:00Z</dcterms:modified>
</cp:coreProperties>
</file>