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</w:t>
            </w:r>
            <w:r w:rsidR="00FB2B48">
              <w:t>5</w:t>
            </w:r>
            <w:r>
              <w:t>-201</w:t>
            </w:r>
            <w:r w:rsidR="00FB2B48">
              <w:t>6</w:t>
            </w:r>
          </w:p>
          <w:p w:rsidR="00D669EC" w:rsidRDefault="00D669EC" w:rsidP="00FB2B48">
            <w:pPr>
              <w:jc w:val="right"/>
            </w:pPr>
            <w:r>
              <w:t xml:space="preserve">Last Updated: </w:t>
            </w:r>
            <w:r w:rsidR="00FB2B48">
              <w:fldChar w:fldCharType="begin"/>
            </w:r>
            <w:r w:rsidR="00FB2B48">
              <w:instrText xml:space="preserve"> DATE \@ "d MMMM yyyy" </w:instrText>
            </w:r>
            <w:r w:rsidR="00FB2B48">
              <w:fldChar w:fldCharType="separate"/>
            </w:r>
            <w:r w:rsidR="00FB2B48">
              <w:rPr>
                <w:noProof/>
              </w:rPr>
              <w:t>1 February 2016</w:t>
            </w:r>
            <w:r w:rsidR="00FB2B48">
              <w:fldChar w:fldCharType="end"/>
            </w:r>
            <w:bookmarkStart w:id="0" w:name="_GoBack"/>
            <w:bookmarkEnd w:id="0"/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1623FF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 xml:space="preserve">TRANSFER TRACK </w:t>
      </w:r>
      <w:r w:rsidR="000006F1">
        <w:rPr>
          <w:sz w:val="36"/>
          <w:szCs w:val="36"/>
        </w:rPr>
        <w:t xml:space="preserve">Health </w:t>
      </w:r>
      <w:r w:rsidR="006A2E59">
        <w:rPr>
          <w:sz w:val="36"/>
          <w:szCs w:val="36"/>
        </w:rPr>
        <w:t>S</w:t>
      </w:r>
      <w:r w:rsidR="00556883">
        <w:rPr>
          <w:sz w:val="36"/>
          <w:szCs w:val="36"/>
        </w:rPr>
        <w:t>ervices Administration</w:t>
      </w:r>
      <w:r w:rsidR="00EF26E5">
        <w:rPr>
          <w:sz w:val="36"/>
          <w:szCs w:val="36"/>
        </w:rPr>
        <w:t xml:space="preserve">/ </w:t>
      </w:r>
      <w:r>
        <w:rPr>
          <w:sz w:val="36"/>
          <w:szCs w:val="36"/>
        </w:rPr>
        <w:t>(</w:t>
      </w:r>
      <w:r w:rsidR="006A2E59">
        <w:rPr>
          <w:sz w:val="36"/>
          <w:szCs w:val="36"/>
        </w:rPr>
        <w:t>HS</w:t>
      </w:r>
      <w:r w:rsidR="00556883">
        <w:rPr>
          <w:sz w:val="36"/>
          <w:szCs w:val="36"/>
        </w:rPr>
        <w:t>A</w:t>
      </w:r>
      <w:r>
        <w:rPr>
          <w:sz w:val="36"/>
          <w:szCs w:val="36"/>
        </w:rPr>
        <w:t>-AA)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1623FF" w:rsidP="00D669EC">
            <w:r>
              <w:t>Penni Beitzel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CC6D9A" w:rsidP="001623FF">
            <w:hyperlink r:id="rId10" w:history="1">
              <w:r w:rsidR="001623FF" w:rsidRPr="00C32070">
                <w:rPr>
                  <w:rStyle w:val="Hyperlink"/>
                </w:rPr>
                <w:t>pbeitzel@gulfcoast.edu</w:t>
              </w:r>
            </w:hyperlink>
          </w:p>
          <w:p w:rsidR="001623FF" w:rsidRDefault="001623FF" w:rsidP="001623FF"/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1623FF" w:rsidP="00D669EC">
            <w:r>
              <w:t>850-769-1551 ext.2866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Tr="0021708B">
        <w:trPr>
          <w:trHeight w:val="350"/>
        </w:trPr>
        <w:tc>
          <w:tcPr>
            <w:tcW w:w="117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9001B6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1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9001B6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21708B">
        <w:tc>
          <w:tcPr>
            <w:tcW w:w="11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RPr="00092FE6" w:rsidTr="00B5325C">
        <w:trPr>
          <w:trHeight w:val="260"/>
        </w:trPr>
        <w:tc>
          <w:tcPr>
            <w:tcW w:w="1170" w:type="dxa"/>
            <w:vAlign w:val="center"/>
          </w:tcPr>
          <w:p w:rsidR="008328A0" w:rsidRPr="00092FE6" w:rsidRDefault="008328A0" w:rsidP="005E258F">
            <w:r w:rsidRPr="00092FE6">
              <w:t>ENC 1101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8328A0">
            <w:r w:rsidRPr="00092FE6">
              <w:t>English Comp. I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5E258F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Pr="00092FE6" w:rsidRDefault="008328A0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8A0" w:rsidRPr="00092FE6" w:rsidRDefault="008328A0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Pr="00092FE6" w:rsidRDefault="008328A0" w:rsidP="003A4C42">
            <w:r w:rsidRPr="00092FE6">
              <w:t>ENC1102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3A4C42">
            <w:r w:rsidRPr="00092FE6">
              <w:t>English Comp II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F2779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8328A0" w:rsidRPr="00092FE6" w:rsidRDefault="008328A0" w:rsidP="003F2779"/>
        </w:tc>
      </w:tr>
      <w:tr w:rsidR="0021708B" w:rsidRPr="00092FE6" w:rsidTr="00B5325C">
        <w:trPr>
          <w:trHeight w:val="305"/>
        </w:trPr>
        <w:tc>
          <w:tcPr>
            <w:tcW w:w="1170" w:type="dxa"/>
            <w:vAlign w:val="center"/>
          </w:tcPr>
          <w:p w:rsidR="0021708B" w:rsidRPr="00092FE6" w:rsidRDefault="0021708B" w:rsidP="00B5325C">
            <w:r w:rsidRPr="00092FE6">
              <w:t>MAC 11</w:t>
            </w:r>
            <w:r w:rsidR="00B5325C">
              <w:t>05</w:t>
            </w:r>
          </w:p>
        </w:tc>
        <w:tc>
          <w:tcPr>
            <w:tcW w:w="2070" w:type="dxa"/>
            <w:vAlign w:val="center"/>
          </w:tcPr>
          <w:p w:rsidR="0021708B" w:rsidRPr="00092FE6" w:rsidRDefault="00B5325C" w:rsidP="003F2779">
            <w:r>
              <w:t xml:space="preserve">College </w:t>
            </w:r>
            <w:r w:rsidR="0021708B" w:rsidRPr="00092FE6">
              <w:t xml:space="preserve"> Algebra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F2779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21708B" w:rsidP="003A4C42">
            <w:r w:rsidRPr="00092FE6">
              <w:t>EUH 1000</w:t>
            </w:r>
          </w:p>
        </w:tc>
        <w:tc>
          <w:tcPr>
            <w:tcW w:w="2070" w:type="dxa"/>
            <w:vAlign w:val="center"/>
          </w:tcPr>
          <w:p w:rsidR="0021708B" w:rsidRPr="00092FE6" w:rsidRDefault="0021708B" w:rsidP="003A4C42">
            <w:r w:rsidRPr="00092FE6">
              <w:t>Western Civilization</w:t>
            </w:r>
          </w:p>
        </w:tc>
        <w:tc>
          <w:tcPr>
            <w:tcW w:w="810" w:type="dxa"/>
            <w:vAlign w:val="center"/>
          </w:tcPr>
          <w:p w:rsidR="0021708B" w:rsidRPr="00092FE6" w:rsidRDefault="0021708B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21708B" w:rsidRPr="00092FE6" w:rsidRDefault="0021708B" w:rsidP="003F2779"/>
        </w:tc>
      </w:tr>
      <w:tr w:rsidR="0021708B" w:rsidRPr="00092FE6" w:rsidTr="00B5325C">
        <w:trPr>
          <w:trHeight w:val="305"/>
        </w:trPr>
        <w:tc>
          <w:tcPr>
            <w:tcW w:w="1170" w:type="dxa"/>
            <w:vAlign w:val="center"/>
          </w:tcPr>
          <w:p w:rsidR="0021708B" w:rsidRPr="00092FE6" w:rsidRDefault="009001B6" w:rsidP="003A4C42">
            <w:r w:rsidRPr="00092FE6">
              <w:t>ACG 2001</w:t>
            </w:r>
          </w:p>
        </w:tc>
        <w:tc>
          <w:tcPr>
            <w:tcW w:w="2070" w:type="dxa"/>
            <w:vAlign w:val="center"/>
          </w:tcPr>
          <w:p w:rsidR="0021708B" w:rsidRPr="00092FE6" w:rsidRDefault="009001B6" w:rsidP="003A4C42">
            <w:r w:rsidRPr="00092FE6">
              <w:t>Financial Accounting I</w:t>
            </w:r>
          </w:p>
        </w:tc>
        <w:tc>
          <w:tcPr>
            <w:tcW w:w="810" w:type="dxa"/>
            <w:vAlign w:val="center"/>
          </w:tcPr>
          <w:p w:rsidR="0021708B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Pr="00092FE6" w:rsidRDefault="0021708B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Pr="00092FE6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Pr="00092FE6" w:rsidRDefault="009001B6" w:rsidP="003A4C42">
            <w:r w:rsidRPr="00092FE6">
              <w:t>ACG 2011</w:t>
            </w:r>
          </w:p>
        </w:tc>
        <w:tc>
          <w:tcPr>
            <w:tcW w:w="2070" w:type="dxa"/>
            <w:vAlign w:val="center"/>
          </w:tcPr>
          <w:p w:rsidR="0021708B" w:rsidRPr="00092FE6" w:rsidRDefault="009001B6" w:rsidP="003A4C42">
            <w:r w:rsidRPr="00092FE6">
              <w:t>Financial Accounting II</w:t>
            </w:r>
          </w:p>
        </w:tc>
        <w:tc>
          <w:tcPr>
            <w:tcW w:w="810" w:type="dxa"/>
            <w:vAlign w:val="center"/>
          </w:tcPr>
          <w:p w:rsidR="0021708B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21708B" w:rsidRPr="00092FE6" w:rsidRDefault="00511889" w:rsidP="003F2779">
            <w:r>
              <w:t>ACG2001</w:t>
            </w:r>
          </w:p>
        </w:tc>
      </w:tr>
      <w:tr w:rsidR="009001B6" w:rsidRPr="00092FE6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r w:rsidRPr="00092FE6">
              <w:t>CGS 1570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r w:rsidRPr="00092FE6">
              <w:t>Microcomputer Applications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9001B6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01B6" w:rsidRPr="00092FE6" w:rsidRDefault="009001B6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01B6" w:rsidRPr="00092FE6" w:rsidRDefault="009001B6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9001B6" w:rsidRPr="00092FE6" w:rsidRDefault="009001B6" w:rsidP="00F34D96">
            <w:r w:rsidRPr="00092FE6">
              <w:t>PHI2635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F34D96">
            <w:r w:rsidRPr="00092FE6">
              <w:t>Humanities II</w:t>
            </w:r>
          </w:p>
          <w:p w:rsidR="009001B6" w:rsidRPr="00092FE6" w:rsidRDefault="009001B6" w:rsidP="00F34D96">
            <w:r w:rsidRPr="00092FE6">
              <w:t>Biomedical Ethics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F34D96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9001B6" w:rsidRPr="00092FE6" w:rsidRDefault="009001B6" w:rsidP="003A4C42"/>
        </w:tc>
      </w:tr>
      <w:tr w:rsidR="00844C17" w:rsidRPr="00092FE6" w:rsidTr="00C7582E">
        <w:trPr>
          <w:trHeight w:val="377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C7582E" w:rsidP="008328A0">
            <w:r>
              <w:t xml:space="preserve">XXX </w:t>
            </w:r>
            <w:proofErr w:type="spellStart"/>
            <w:r>
              <w:t>xxxx</w:t>
            </w:r>
            <w:proofErr w:type="spellEnd"/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C7582E" w:rsidP="008328A0">
            <w:r>
              <w:t>Physical Science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A2E59" w:rsidRPr="00092FE6" w:rsidRDefault="00C7582E" w:rsidP="003F2779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4C17" w:rsidRPr="00092FE6" w:rsidRDefault="00844C17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C17" w:rsidRPr="00092FE6" w:rsidRDefault="00844C17" w:rsidP="003F2779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4C17" w:rsidRPr="00092FE6" w:rsidRDefault="00844C17" w:rsidP="003A4C42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A4C42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844C17" w:rsidRPr="00092FE6" w:rsidRDefault="00844C17" w:rsidP="003A4C42"/>
        </w:tc>
      </w:tr>
      <w:tr w:rsidR="003F5ED9" w:rsidRPr="00092FE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Pr="00092FE6" w:rsidRDefault="003F5ED9" w:rsidP="003F2779"/>
        </w:tc>
      </w:tr>
    </w:tbl>
    <w:p w:rsidR="00B0299B" w:rsidRPr="00092FE6" w:rsidRDefault="00B0299B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RPr="00092FE6" w:rsidTr="0021708B">
        <w:tc>
          <w:tcPr>
            <w:tcW w:w="1170" w:type="dxa"/>
            <w:vAlign w:val="center"/>
          </w:tcPr>
          <w:p w:rsidR="003F5ED9" w:rsidRPr="00092FE6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3</w:t>
            </w:r>
            <w:r w:rsidRPr="00092FE6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207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  <w:r w:rsidRPr="00092FE6">
              <w:t>Semester</w:t>
            </w:r>
          </w:p>
        </w:tc>
        <w:tc>
          <w:tcPr>
            <w:tcW w:w="810" w:type="dxa"/>
            <w:vAlign w:val="center"/>
          </w:tcPr>
          <w:p w:rsidR="003F5ED9" w:rsidRPr="00092FE6" w:rsidRDefault="007F536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Pr="00092FE6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092FE6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4</w:t>
            </w:r>
            <w:r w:rsidRPr="00092FE6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207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  <w:r w:rsidRPr="00092FE6">
              <w:t>Semester</w:t>
            </w:r>
          </w:p>
        </w:tc>
        <w:tc>
          <w:tcPr>
            <w:tcW w:w="810" w:type="dxa"/>
            <w:vAlign w:val="center"/>
          </w:tcPr>
          <w:p w:rsidR="003F5ED9" w:rsidRPr="00092FE6" w:rsidRDefault="009001B6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092FE6">
              <w:rPr>
                <w:sz w:val="36"/>
                <w:szCs w:val="36"/>
              </w:rPr>
              <w:t>16</w:t>
            </w:r>
          </w:p>
        </w:tc>
        <w:tc>
          <w:tcPr>
            <w:tcW w:w="1260" w:type="dxa"/>
            <w:vAlign w:val="center"/>
          </w:tcPr>
          <w:p w:rsidR="003F5ED9" w:rsidRPr="00092FE6" w:rsidRDefault="003F5ED9" w:rsidP="00B647B5">
            <w:pPr>
              <w:pStyle w:val="Heading3"/>
              <w:outlineLvl w:val="2"/>
            </w:pPr>
          </w:p>
        </w:tc>
      </w:tr>
      <w:tr w:rsidR="00E4507B" w:rsidRPr="00092FE6" w:rsidTr="0021708B">
        <w:tc>
          <w:tcPr>
            <w:tcW w:w="11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7F3EC3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PRE-REQ (p)</w:t>
            </w:r>
          </w:p>
          <w:p w:rsidR="00E4507B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092FE6" w:rsidRDefault="00E4507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092FE6" w:rsidRDefault="00E4507B" w:rsidP="00B647B5">
            <w:pPr>
              <w:rPr>
                <w:b/>
              </w:rPr>
            </w:pPr>
            <w:r w:rsidRPr="00092FE6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PRE-REQ (p)</w:t>
            </w:r>
          </w:p>
          <w:p w:rsidR="00E4507B" w:rsidRPr="00092FE6" w:rsidRDefault="007F3EC3" w:rsidP="007F3EC3">
            <w:pPr>
              <w:rPr>
                <w:b/>
              </w:rPr>
            </w:pPr>
            <w:r w:rsidRPr="00092FE6">
              <w:rPr>
                <w:b/>
              </w:rPr>
              <w:t>CO-REQ (c)</w:t>
            </w:r>
          </w:p>
        </w:tc>
      </w:tr>
      <w:tr w:rsidR="008328A0" w:rsidRPr="00092FE6" w:rsidTr="00B5325C">
        <w:trPr>
          <w:trHeight w:val="332"/>
        </w:trPr>
        <w:tc>
          <w:tcPr>
            <w:tcW w:w="1170" w:type="dxa"/>
            <w:vAlign w:val="center"/>
          </w:tcPr>
          <w:p w:rsidR="008328A0" w:rsidRPr="00092FE6" w:rsidRDefault="008328A0" w:rsidP="003A4C42">
            <w:r w:rsidRPr="00092FE6">
              <w:t>PSY 2012</w:t>
            </w:r>
          </w:p>
        </w:tc>
        <w:tc>
          <w:tcPr>
            <w:tcW w:w="2070" w:type="dxa"/>
            <w:vAlign w:val="center"/>
          </w:tcPr>
          <w:p w:rsidR="008328A0" w:rsidRPr="00092FE6" w:rsidRDefault="008328A0" w:rsidP="00600795">
            <w:r w:rsidRPr="00092FE6">
              <w:t>P</w:t>
            </w:r>
            <w:r w:rsidR="00600795" w:rsidRPr="00092FE6">
              <w:t>sychology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Pr="00092FE6" w:rsidRDefault="008328A0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8A0" w:rsidRPr="00092FE6" w:rsidRDefault="008328A0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Pr="00092FE6" w:rsidRDefault="008328A0" w:rsidP="003A4C42">
            <w:r w:rsidRPr="00092FE6">
              <w:t>POS 2041</w:t>
            </w:r>
          </w:p>
        </w:tc>
        <w:tc>
          <w:tcPr>
            <w:tcW w:w="2070" w:type="dxa"/>
            <w:vAlign w:val="center"/>
          </w:tcPr>
          <w:p w:rsidR="008328A0" w:rsidRPr="00092FE6" w:rsidRDefault="00600795" w:rsidP="003A4C42">
            <w:r w:rsidRPr="00092FE6">
              <w:t>American Government</w:t>
            </w:r>
          </w:p>
        </w:tc>
        <w:tc>
          <w:tcPr>
            <w:tcW w:w="810" w:type="dxa"/>
            <w:vAlign w:val="center"/>
          </w:tcPr>
          <w:p w:rsidR="008328A0" w:rsidRPr="00092FE6" w:rsidRDefault="008328A0" w:rsidP="003A4C42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8328A0" w:rsidRPr="00092FE6" w:rsidRDefault="008328A0" w:rsidP="00E4507B"/>
        </w:tc>
      </w:tr>
      <w:tr w:rsidR="00C22667" w:rsidRPr="00092FE6" w:rsidTr="00B80DEC">
        <w:trPr>
          <w:trHeight w:val="350"/>
        </w:trPr>
        <w:tc>
          <w:tcPr>
            <w:tcW w:w="1170" w:type="dxa"/>
            <w:vAlign w:val="center"/>
          </w:tcPr>
          <w:p w:rsidR="00C22667" w:rsidRPr="00092FE6" w:rsidRDefault="00C22667" w:rsidP="003A4C42">
            <w:r w:rsidRPr="00092FE6">
              <w:t xml:space="preserve">XXX </w:t>
            </w:r>
            <w:proofErr w:type="spellStart"/>
            <w:r w:rsidRPr="00092FE6"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Pr="00092FE6" w:rsidRDefault="00C22667" w:rsidP="003A4C42">
            <w:r w:rsidRPr="00092FE6">
              <w:t>Humanities I/ Arts</w:t>
            </w:r>
          </w:p>
        </w:tc>
        <w:tc>
          <w:tcPr>
            <w:tcW w:w="810" w:type="dxa"/>
            <w:vAlign w:val="center"/>
          </w:tcPr>
          <w:p w:rsidR="00C22667" w:rsidRPr="00092FE6" w:rsidRDefault="00C22667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C22667" w:rsidRPr="00092FE6" w:rsidRDefault="00C22667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67" w:rsidRPr="00092FE6" w:rsidRDefault="00C2266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C22667" w:rsidRPr="00092FE6" w:rsidRDefault="00C22667" w:rsidP="003A4C42">
            <w:r w:rsidRPr="00092FE6">
              <w:t xml:space="preserve">XXX </w:t>
            </w:r>
            <w:proofErr w:type="spellStart"/>
            <w:r w:rsidRPr="00092FE6"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Pr="00092FE6" w:rsidRDefault="00C22667" w:rsidP="003A4C42">
            <w:r w:rsidRPr="00092FE6">
              <w:t>Humanities III Literature</w:t>
            </w:r>
          </w:p>
        </w:tc>
        <w:tc>
          <w:tcPr>
            <w:tcW w:w="810" w:type="dxa"/>
            <w:vAlign w:val="center"/>
          </w:tcPr>
          <w:p w:rsidR="00C22667" w:rsidRPr="00092FE6" w:rsidRDefault="00C22667" w:rsidP="003A4C42">
            <w:r w:rsidRPr="00092FE6">
              <w:t xml:space="preserve">     3</w:t>
            </w:r>
          </w:p>
        </w:tc>
        <w:tc>
          <w:tcPr>
            <w:tcW w:w="1260" w:type="dxa"/>
            <w:vAlign w:val="center"/>
          </w:tcPr>
          <w:p w:rsidR="00C22667" w:rsidRPr="00092FE6" w:rsidRDefault="00C22667" w:rsidP="003A4C42"/>
        </w:tc>
      </w:tr>
      <w:tr w:rsidR="009001B6" w:rsidRPr="00092FE6" w:rsidTr="00B80DEC">
        <w:trPr>
          <w:trHeight w:val="350"/>
        </w:trPr>
        <w:tc>
          <w:tcPr>
            <w:tcW w:w="1170" w:type="dxa"/>
            <w:vAlign w:val="center"/>
          </w:tcPr>
          <w:p w:rsidR="009001B6" w:rsidRPr="00092FE6" w:rsidRDefault="009001B6" w:rsidP="00844C17">
            <w:r w:rsidRPr="00092FE6">
              <w:t>ACG 2071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600795">
            <w:r w:rsidRPr="00092FE6">
              <w:t>Managerial Accounting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3A4C42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9001B6" w:rsidRPr="00092FE6" w:rsidRDefault="00A74F44" w:rsidP="00600795">
            <w:r>
              <w:t>ACG2001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01B6" w:rsidRPr="00092FE6" w:rsidRDefault="009001B6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9001B6" w:rsidRPr="00092FE6" w:rsidRDefault="009001B6" w:rsidP="00F34D96">
            <w:r w:rsidRPr="00092FE6">
              <w:t>STA 2023</w:t>
            </w:r>
          </w:p>
        </w:tc>
        <w:tc>
          <w:tcPr>
            <w:tcW w:w="2070" w:type="dxa"/>
            <w:vAlign w:val="center"/>
          </w:tcPr>
          <w:p w:rsidR="009001B6" w:rsidRPr="00092FE6" w:rsidRDefault="009001B6" w:rsidP="00F34D96">
            <w:r w:rsidRPr="00092FE6">
              <w:t>Statistics</w:t>
            </w:r>
          </w:p>
        </w:tc>
        <w:tc>
          <w:tcPr>
            <w:tcW w:w="810" w:type="dxa"/>
            <w:vAlign w:val="center"/>
          </w:tcPr>
          <w:p w:rsidR="009001B6" w:rsidRPr="00092FE6" w:rsidRDefault="009001B6" w:rsidP="00F34D96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vAlign w:val="center"/>
          </w:tcPr>
          <w:p w:rsidR="009001B6" w:rsidRPr="00092FE6" w:rsidRDefault="009001B6" w:rsidP="003A4C42"/>
        </w:tc>
      </w:tr>
      <w:tr w:rsidR="006A2E59" w:rsidRPr="00092FE6" w:rsidTr="006A2E59">
        <w:trPr>
          <w:trHeight w:val="323"/>
        </w:trPr>
        <w:tc>
          <w:tcPr>
            <w:tcW w:w="1170" w:type="dxa"/>
            <w:vAlign w:val="center"/>
          </w:tcPr>
          <w:p w:rsidR="006A2E59" w:rsidRPr="00092FE6" w:rsidRDefault="006A2E59" w:rsidP="00B647B5">
            <w:r w:rsidRPr="00092FE6">
              <w:t>BSC</w:t>
            </w:r>
            <w:r>
              <w:t xml:space="preserve"> 1020</w:t>
            </w:r>
          </w:p>
          <w:p w:rsidR="006A2E59" w:rsidRPr="00092FE6" w:rsidRDefault="006A2E59" w:rsidP="00B647B5"/>
        </w:tc>
        <w:tc>
          <w:tcPr>
            <w:tcW w:w="2070" w:type="dxa"/>
            <w:vAlign w:val="center"/>
          </w:tcPr>
          <w:p w:rsidR="006A2E59" w:rsidRDefault="006A2E59" w:rsidP="00B647B5">
            <w:r>
              <w:t>Human Biology</w:t>
            </w:r>
          </w:p>
          <w:p w:rsidR="006A2E59" w:rsidRPr="00092FE6" w:rsidRDefault="006A2E59" w:rsidP="00B647B5"/>
        </w:tc>
        <w:tc>
          <w:tcPr>
            <w:tcW w:w="810" w:type="dxa"/>
            <w:vAlign w:val="center"/>
          </w:tcPr>
          <w:p w:rsidR="006A2E59" w:rsidRPr="00092FE6" w:rsidRDefault="006A2E59" w:rsidP="00B647B5">
            <w:pPr>
              <w:jc w:val="center"/>
            </w:pPr>
            <w:r w:rsidRPr="00092FE6">
              <w:t>3</w:t>
            </w:r>
          </w:p>
          <w:p w:rsidR="006A2E59" w:rsidRPr="00092FE6" w:rsidRDefault="006A2E59" w:rsidP="00B647B5">
            <w:pPr>
              <w:jc w:val="center"/>
            </w:pP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6A2E59" w:rsidRPr="00092FE6" w:rsidRDefault="006A2E59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E59" w:rsidRPr="00092FE6" w:rsidRDefault="006A2E5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6A2E59" w:rsidRPr="00092FE6" w:rsidRDefault="006A2E59" w:rsidP="00650159">
            <w:r>
              <w:t>ECO 2023</w:t>
            </w:r>
          </w:p>
        </w:tc>
        <w:tc>
          <w:tcPr>
            <w:tcW w:w="2070" w:type="dxa"/>
            <w:vAlign w:val="center"/>
          </w:tcPr>
          <w:p w:rsidR="006A2E59" w:rsidRPr="00092FE6" w:rsidRDefault="006A2E59" w:rsidP="00650159">
            <w:r>
              <w:t>Economics, Micro</w:t>
            </w:r>
          </w:p>
        </w:tc>
        <w:tc>
          <w:tcPr>
            <w:tcW w:w="810" w:type="dxa"/>
            <w:vAlign w:val="center"/>
          </w:tcPr>
          <w:p w:rsidR="006A2E59" w:rsidRPr="00092FE6" w:rsidRDefault="006A2E59" w:rsidP="00650159">
            <w:pPr>
              <w:jc w:val="center"/>
            </w:pPr>
            <w:r>
              <w:t>3</w:t>
            </w:r>
          </w:p>
        </w:tc>
        <w:tc>
          <w:tcPr>
            <w:tcW w:w="1260" w:type="dxa"/>
            <w:vAlign w:val="center"/>
          </w:tcPr>
          <w:p w:rsidR="006A2E59" w:rsidRPr="00092FE6" w:rsidRDefault="006A2E59" w:rsidP="003A4C42"/>
        </w:tc>
      </w:tr>
      <w:tr w:rsidR="00B80DEC" w:rsidTr="00B80DEC">
        <w:trPr>
          <w:trHeight w:val="377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B80DEC" w:rsidRPr="00092FE6" w:rsidRDefault="00B80DEC" w:rsidP="006A2E59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B80DEC" w:rsidRPr="00092FE6" w:rsidRDefault="00B80DEC" w:rsidP="003422BB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0DEC" w:rsidRDefault="00B80DEC" w:rsidP="003422BB">
            <w:pPr>
              <w:jc w:val="center"/>
            </w:pPr>
            <w:r w:rsidRPr="00092FE6">
              <w:t>3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0DEC" w:rsidRPr="00092FE6" w:rsidRDefault="00B80DEC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0DEC" w:rsidRPr="00092FE6" w:rsidRDefault="00B80DEC" w:rsidP="00D669EC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0DEC" w:rsidRPr="00092FE6" w:rsidRDefault="00B80DEC" w:rsidP="00B647B5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B80DEC" w:rsidRPr="00092FE6" w:rsidRDefault="00B80DEC" w:rsidP="00B647B5">
            <w:r w:rsidRPr="00092FE6">
              <w:t>Elective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0DEC" w:rsidRDefault="00B80DEC" w:rsidP="00B647B5">
            <w:pPr>
              <w:jc w:val="center"/>
            </w:pPr>
            <w:r w:rsidRPr="00092FE6"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B80DEC" w:rsidRDefault="00B80DEC" w:rsidP="00E4507B"/>
        </w:tc>
      </w:tr>
      <w:tr w:rsidR="00B8747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21708B">
        <w:trPr>
          <w:trHeight w:val="242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21708B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/>
        </w:tc>
      </w:tr>
      <w:tr w:rsidR="00063914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D9A" w:rsidRDefault="00CC6D9A" w:rsidP="00FB0483">
      <w:r>
        <w:separator/>
      </w:r>
    </w:p>
  </w:endnote>
  <w:endnote w:type="continuationSeparator" w:id="0">
    <w:p w:rsidR="00CC6D9A" w:rsidRDefault="00CC6D9A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D9A" w:rsidRDefault="00CC6D9A" w:rsidP="00FB0483">
      <w:r>
        <w:separator/>
      </w:r>
    </w:p>
  </w:footnote>
  <w:footnote w:type="continuationSeparator" w:id="0">
    <w:p w:rsidR="00CC6D9A" w:rsidRDefault="00CC6D9A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006F1"/>
    <w:rsid w:val="00014D00"/>
    <w:rsid w:val="0001554E"/>
    <w:rsid w:val="00024EEB"/>
    <w:rsid w:val="0003207A"/>
    <w:rsid w:val="00040E9A"/>
    <w:rsid w:val="000631EE"/>
    <w:rsid w:val="00063914"/>
    <w:rsid w:val="00087B57"/>
    <w:rsid w:val="00092FE6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3FF"/>
    <w:rsid w:val="00162B4D"/>
    <w:rsid w:val="00176D6B"/>
    <w:rsid w:val="00181641"/>
    <w:rsid w:val="00197973"/>
    <w:rsid w:val="001B3FED"/>
    <w:rsid w:val="001D1746"/>
    <w:rsid w:val="001D4943"/>
    <w:rsid w:val="001D4D7F"/>
    <w:rsid w:val="001D5928"/>
    <w:rsid w:val="001F351A"/>
    <w:rsid w:val="00200323"/>
    <w:rsid w:val="00207D8B"/>
    <w:rsid w:val="002170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40668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11889"/>
    <w:rsid w:val="00524EC3"/>
    <w:rsid w:val="00527A15"/>
    <w:rsid w:val="00546CD8"/>
    <w:rsid w:val="00552601"/>
    <w:rsid w:val="00556883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0795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551B0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A2E59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7F5365"/>
    <w:rsid w:val="00801D19"/>
    <w:rsid w:val="00830986"/>
    <w:rsid w:val="00831F44"/>
    <w:rsid w:val="008328A0"/>
    <w:rsid w:val="00844C17"/>
    <w:rsid w:val="00853311"/>
    <w:rsid w:val="0086329E"/>
    <w:rsid w:val="00873450"/>
    <w:rsid w:val="008A0A30"/>
    <w:rsid w:val="008E78AA"/>
    <w:rsid w:val="008F6FBB"/>
    <w:rsid w:val="008F776C"/>
    <w:rsid w:val="009001B6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C74"/>
    <w:rsid w:val="00A47C1A"/>
    <w:rsid w:val="00A6473F"/>
    <w:rsid w:val="00A6709D"/>
    <w:rsid w:val="00A74DA2"/>
    <w:rsid w:val="00A74F44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25C"/>
    <w:rsid w:val="00B5362D"/>
    <w:rsid w:val="00B8033A"/>
    <w:rsid w:val="00B80DEC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2667"/>
    <w:rsid w:val="00C27F3E"/>
    <w:rsid w:val="00C31429"/>
    <w:rsid w:val="00C42CBA"/>
    <w:rsid w:val="00C531A7"/>
    <w:rsid w:val="00C531C1"/>
    <w:rsid w:val="00C65F57"/>
    <w:rsid w:val="00C7582E"/>
    <w:rsid w:val="00C77A2D"/>
    <w:rsid w:val="00C847A7"/>
    <w:rsid w:val="00C8637F"/>
    <w:rsid w:val="00CA5CB4"/>
    <w:rsid w:val="00CB1C70"/>
    <w:rsid w:val="00CB3FF5"/>
    <w:rsid w:val="00CC6D9A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2B48"/>
    <w:rsid w:val="00FB5CFA"/>
    <w:rsid w:val="00FD0714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beitzel@gulfcoast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35AD18A8-B7A2-48D3-B140-A48B193AE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4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5</cp:revision>
  <cp:lastPrinted>2016-02-01T21:43:00Z</cp:lastPrinted>
  <dcterms:created xsi:type="dcterms:W3CDTF">2016-02-01T22:44:00Z</dcterms:created>
  <dcterms:modified xsi:type="dcterms:W3CDTF">2016-02-01T22:48:00Z</dcterms:modified>
</cp:coreProperties>
</file>