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669EC" w:rsidTr="00D669EC">
        <w:trPr>
          <w:trHeight w:val="9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r>
              <w:rPr>
                <w:noProof/>
              </w:rPr>
              <w:drawing>
                <wp:inline distT="0" distB="0" distL="0" distR="0" wp14:anchorId="79D77954" wp14:editId="5A568D37">
                  <wp:extent cx="1104900" cy="56073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CSC Logo Blue Oval SMAL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11" cy="56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smallCaps/>
                <w:sz w:val="36"/>
                <w:szCs w:val="36"/>
              </w:rPr>
            </w:pPr>
            <w:r w:rsidRPr="00D669EC">
              <w:rPr>
                <w:b/>
                <w:smallCaps/>
                <w:sz w:val="36"/>
                <w:szCs w:val="36"/>
              </w:rPr>
              <w:t>M</w:t>
            </w:r>
            <w:r w:rsidRPr="00D669EC">
              <w:rPr>
                <w:smallCaps/>
                <w:sz w:val="36"/>
                <w:szCs w:val="36"/>
              </w:rPr>
              <w:t xml:space="preserve">y </w:t>
            </w:r>
            <w:r w:rsidRPr="00D669EC">
              <w:rPr>
                <w:b/>
                <w:smallCaps/>
                <w:sz w:val="36"/>
                <w:szCs w:val="36"/>
              </w:rPr>
              <w:t>A</w:t>
            </w:r>
            <w:r w:rsidRPr="00D669EC">
              <w:rPr>
                <w:smallCaps/>
                <w:sz w:val="36"/>
                <w:szCs w:val="36"/>
              </w:rPr>
              <w:t xml:space="preserve">cademic </w:t>
            </w:r>
            <w:r w:rsidRPr="00D669EC">
              <w:rPr>
                <w:b/>
                <w:smallCaps/>
                <w:sz w:val="36"/>
                <w:szCs w:val="36"/>
              </w:rPr>
              <w:t>P</w:t>
            </w:r>
            <w:r w:rsidRPr="00D669EC">
              <w:rPr>
                <w:smallCaps/>
                <w:sz w:val="36"/>
                <w:szCs w:val="36"/>
              </w:rPr>
              <w:t>lan</w:t>
            </w:r>
          </w:p>
          <w:p w:rsidR="00D669EC" w:rsidRDefault="00D669EC" w:rsidP="00D669EC">
            <w:pPr>
              <w:jc w:val="right"/>
            </w:pPr>
            <w:r>
              <w:t>Catalog Year: 2014-2015</w:t>
            </w:r>
          </w:p>
          <w:p w:rsidR="00D669EC" w:rsidRDefault="00D669EC" w:rsidP="00D669EC">
            <w:pPr>
              <w:jc w:val="right"/>
            </w:pPr>
            <w:r>
              <w:t>Last Updated: 1 NOV 2014</w:t>
            </w:r>
          </w:p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/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26E5" w:rsidRPr="00D669EC" w:rsidRDefault="00D669EC" w:rsidP="003567EB">
            <w:r>
              <w:t xml:space="preserve">     </w:t>
            </w:r>
            <w:r w:rsidRPr="00D669EC">
              <w:t>This MAP puts you in charge of your academic plan. For full-time students (15 hours), the MAP walks you through the recommended course sequencing from start to graduation. If you are a new student, start with the first term and proceed. If you are returning, compare the course list to your Lighthouse transcr</w:t>
            </w:r>
            <w:r w:rsidR="00BD03AD">
              <w:t>ipt. MAPs provide a recommended path for obtaining your degree or certificate. For example, course offerings may vary or change over time. For individual assistance</w:t>
            </w:r>
            <w:r w:rsidR="006426F4">
              <w:t>,</w:t>
            </w:r>
            <w:r w:rsidR="00BD03AD">
              <w:t xml:space="preserve"> contact an academic advisor or the program manager.</w:t>
            </w:r>
          </w:p>
        </w:tc>
      </w:tr>
      <w:tr w:rsidR="00D669EC" w:rsidTr="00D669EC">
        <w:trPr>
          <w:trHeight w:val="198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pPr>
              <w:rPr>
                <w:noProof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b/>
                <w:smallCaps/>
                <w:sz w:val="36"/>
                <w:szCs w:val="36"/>
              </w:rPr>
            </w:pPr>
          </w:p>
        </w:tc>
      </w:tr>
    </w:tbl>
    <w:p w:rsidR="00D669EC" w:rsidRDefault="002F5233" w:rsidP="00D669EC">
      <w:pPr>
        <w:pStyle w:val="Title"/>
        <w:rPr>
          <w:sz w:val="36"/>
          <w:szCs w:val="36"/>
        </w:rPr>
      </w:pPr>
      <w:r>
        <w:rPr>
          <w:sz w:val="36"/>
          <w:szCs w:val="36"/>
        </w:rPr>
        <w:t>TRANSFER TRACK / ORNAMENTAL HORTICULTURE</w:t>
      </w:r>
      <w:r w:rsidR="00EF26E5">
        <w:rPr>
          <w:sz w:val="36"/>
          <w:szCs w:val="36"/>
        </w:rPr>
        <w:t xml:space="preserve"> (</w:t>
      </w:r>
      <w:r>
        <w:rPr>
          <w:sz w:val="36"/>
          <w:szCs w:val="36"/>
        </w:rPr>
        <w:t>PLNT</w:t>
      </w:r>
      <w:r w:rsidR="00045D73">
        <w:rPr>
          <w:sz w:val="36"/>
          <w:szCs w:val="36"/>
        </w:rPr>
        <w:t>-AA</w:t>
      </w:r>
      <w:r w:rsidR="00D669EC" w:rsidRPr="00D669EC">
        <w:rPr>
          <w:sz w:val="36"/>
          <w:szCs w:val="36"/>
        </w:rPr>
        <w:t>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453"/>
        <w:gridCol w:w="1607"/>
        <w:gridCol w:w="1530"/>
        <w:gridCol w:w="1434"/>
        <w:gridCol w:w="2166"/>
        <w:gridCol w:w="2610"/>
      </w:tblGrid>
      <w:tr w:rsidR="00D669EC" w:rsidTr="00B0299B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 w:rsidRPr="00B0299B">
              <w:rPr>
                <w:b/>
              </w:rPr>
              <w:t xml:space="preserve">Concentration 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669EC" w:rsidRDefault="00D669EC" w:rsidP="00D669EC"/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>
              <w:rPr>
                <w:b/>
              </w:rPr>
              <w:t>Program Mgr.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045D73" w:rsidP="00D669EC">
            <w:r>
              <w:t xml:space="preserve">Dr. Lee </w:t>
            </w:r>
            <w:proofErr w:type="spellStart"/>
            <w:r>
              <w:t>Gonshor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045D73" w:rsidP="00EF26E5">
            <w:r>
              <w:t>lgonshor@gulfcoast.edu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:rsidR="00B0299B" w:rsidRDefault="00045D73" w:rsidP="00D669EC">
            <w:r>
              <w:t>(850) 769-1551 x3332</w:t>
            </w:r>
          </w:p>
        </w:tc>
      </w:tr>
    </w:tbl>
    <w:tbl>
      <w:tblPr>
        <w:tblStyle w:val="TableGrid"/>
        <w:tblpPr w:leftFromText="180" w:rightFromText="180" w:vertAnchor="text" w:horzAnchor="margin" w:tblpY="1"/>
        <w:tblW w:w="0" w:type="auto"/>
        <w:tblLayout w:type="fixed"/>
        <w:tblLook w:val="04A0" w:firstRow="1" w:lastRow="0" w:firstColumn="1" w:lastColumn="0" w:noHBand="0" w:noVBand="1"/>
      </w:tblPr>
      <w:tblGrid>
        <w:gridCol w:w="1080"/>
        <w:gridCol w:w="1620"/>
        <w:gridCol w:w="810"/>
        <w:gridCol w:w="1710"/>
        <w:gridCol w:w="288"/>
        <w:gridCol w:w="1692"/>
        <w:gridCol w:w="1350"/>
        <w:gridCol w:w="810"/>
        <w:gridCol w:w="1440"/>
      </w:tblGrid>
      <w:tr w:rsidR="000A4FB0" w:rsidTr="002D5126">
        <w:trPr>
          <w:trHeight w:val="350"/>
        </w:trPr>
        <w:tc>
          <w:tcPr>
            <w:tcW w:w="1080" w:type="dxa"/>
            <w:vAlign w:val="center"/>
          </w:tcPr>
          <w:p w:rsidR="000A4FB0" w:rsidRPr="003F5ED9" w:rsidRDefault="000A4FB0" w:rsidP="000A4FB0">
            <w:pPr>
              <w:pStyle w:val="Heading3"/>
              <w:outlineLvl w:val="2"/>
              <w:rPr>
                <w:sz w:val="36"/>
                <w:szCs w:val="36"/>
              </w:rPr>
            </w:pPr>
            <w:r w:rsidRPr="003F5ED9">
              <w:rPr>
                <w:sz w:val="36"/>
                <w:szCs w:val="36"/>
              </w:rPr>
              <w:t>1</w:t>
            </w:r>
            <w:r w:rsidRPr="003F5ED9">
              <w:rPr>
                <w:sz w:val="36"/>
                <w:szCs w:val="36"/>
                <w:vertAlign w:val="superscript"/>
              </w:rPr>
              <w:t>st</w:t>
            </w:r>
          </w:p>
        </w:tc>
        <w:tc>
          <w:tcPr>
            <w:tcW w:w="1620" w:type="dxa"/>
            <w:vAlign w:val="center"/>
          </w:tcPr>
          <w:p w:rsidR="000A4FB0" w:rsidRPr="003F2779" w:rsidRDefault="000A4FB0" w:rsidP="000A4FB0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vAlign w:val="center"/>
          </w:tcPr>
          <w:p w:rsidR="000A4FB0" w:rsidRPr="003F5ED9" w:rsidRDefault="000A4FB0" w:rsidP="000A4FB0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710" w:type="dxa"/>
            <w:vAlign w:val="center"/>
          </w:tcPr>
          <w:p w:rsidR="000A4FB0" w:rsidRPr="003F2779" w:rsidRDefault="000A4FB0" w:rsidP="000A4FB0">
            <w:pPr>
              <w:pStyle w:val="Heading3"/>
              <w:outlineLvl w:val="2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4FB0" w:rsidRDefault="000A4FB0" w:rsidP="000A4FB0"/>
        </w:tc>
        <w:tc>
          <w:tcPr>
            <w:tcW w:w="1692" w:type="dxa"/>
            <w:tcBorders>
              <w:left w:val="single" w:sz="4" w:space="0" w:color="auto"/>
            </w:tcBorders>
            <w:vAlign w:val="center"/>
          </w:tcPr>
          <w:p w:rsidR="000A4FB0" w:rsidRPr="003F5ED9" w:rsidRDefault="000A4FB0" w:rsidP="000A4FB0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Pr="00EF26E5">
              <w:rPr>
                <w:sz w:val="36"/>
                <w:szCs w:val="36"/>
                <w:vertAlign w:val="superscript"/>
              </w:rPr>
              <w:t>nd</w:t>
            </w:r>
            <w:r>
              <w:rPr>
                <w:sz w:val="36"/>
                <w:szCs w:val="36"/>
              </w:rPr>
              <w:t xml:space="preserve"> </w:t>
            </w:r>
          </w:p>
        </w:tc>
        <w:tc>
          <w:tcPr>
            <w:tcW w:w="1350" w:type="dxa"/>
            <w:tcBorders>
              <w:left w:val="single" w:sz="4" w:space="0" w:color="auto"/>
            </w:tcBorders>
            <w:vAlign w:val="center"/>
          </w:tcPr>
          <w:p w:rsidR="000A4FB0" w:rsidRPr="003F2779" w:rsidRDefault="000A4FB0" w:rsidP="000A4FB0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center"/>
          </w:tcPr>
          <w:p w:rsidR="000A4FB0" w:rsidRPr="003F5ED9" w:rsidRDefault="000A4FB0" w:rsidP="000A4FB0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0A4FB0" w:rsidRPr="003F2779" w:rsidRDefault="000A4FB0" w:rsidP="000A4FB0">
            <w:pPr>
              <w:pStyle w:val="Heading3"/>
              <w:outlineLvl w:val="2"/>
            </w:pPr>
          </w:p>
        </w:tc>
      </w:tr>
      <w:tr w:rsidR="000A4FB0" w:rsidTr="002D5126">
        <w:tc>
          <w:tcPr>
            <w:tcW w:w="1080" w:type="dxa"/>
            <w:vAlign w:val="center"/>
          </w:tcPr>
          <w:p w:rsidR="000A4FB0" w:rsidRPr="003F2779" w:rsidRDefault="000A4FB0" w:rsidP="000A4FB0">
            <w:pPr>
              <w:rPr>
                <w:b/>
              </w:rPr>
            </w:pPr>
            <w:r w:rsidRPr="003F2779">
              <w:rPr>
                <w:b/>
              </w:rPr>
              <w:t>COURSE #</w:t>
            </w:r>
          </w:p>
        </w:tc>
        <w:tc>
          <w:tcPr>
            <w:tcW w:w="1620" w:type="dxa"/>
            <w:vAlign w:val="center"/>
          </w:tcPr>
          <w:p w:rsidR="000A4FB0" w:rsidRPr="003F2779" w:rsidRDefault="000A4FB0" w:rsidP="000A4FB0">
            <w:pPr>
              <w:rPr>
                <w:b/>
              </w:rPr>
            </w:pPr>
            <w:r w:rsidRPr="003F2779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0A4FB0" w:rsidRPr="003F2779" w:rsidRDefault="000A4FB0" w:rsidP="000A4FB0">
            <w:pPr>
              <w:rPr>
                <w:b/>
              </w:rPr>
            </w:pPr>
            <w:r w:rsidRPr="003F2779">
              <w:rPr>
                <w:b/>
              </w:rPr>
              <w:t>CREDIT HOURS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0A4FB0" w:rsidRDefault="000A4FB0" w:rsidP="000A4FB0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0A4FB0" w:rsidRPr="003F2779" w:rsidRDefault="000A4FB0" w:rsidP="000A4FB0">
            <w:pPr>
              <w:rPr>
                <w:b/>
              </w:rPr>
            </w:pPr>
            <w:r>
              <w:rPr>
                <w:b/>
              </w:rPr>
              <w:t xml:space="preserve">CO-REQ (c) 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A4FB0" w:rsidRDefault="000A4FB0" w:rsidP="000A4FB0"/>
        </w:tc>
        <w:tc>
          <w:tcPr>
            <w:tcW w:w="1692" w:type="dxa"/>
            <w:tcBorders>
              <w:left w:val="single" w:sz="4" w:space="0" w:color="auto"/>
            </w:tcBorders>
            <w:vAlign w:val="center"/>
          </w:tcPr>
          <w:p w:rsidR="000A4FB0" w:rsidRPr="005E258F" w:rsidRDefault="000A4FB0" w:rsidP="000A4FB0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350" w:type="dxa"/>
            <w:vAlign w:val="center"/>
          </w:tcPr>
          <w:p w:rsidR="000A4FB0" w:rsidRPr="005E258F" w:rsidRDefault="000A4FB0" w:rsidP="000A4FB0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0A4FB0" w:rsidRPr="005E258F" w:rsidRDefault="000A4FB0" w:rsidP="000A4FB0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440" w:type="dxa"/>
            <w:vAlign w:val="center"/>
          </w:tcPr>
          <w:p w:rsidR="000A4FB0" w:rsidRDefault="000A4FB0" w:rsidP="000A4FB0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0A4FB0" w:rsidRPr="005E258F" w:rsidRDefault="000A4FB0" w:rsidP="000A4FB0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</w:tr>
      <w:tr w:rsidR="000A4FB0" w:rsidTr="002D5126">
        <w:tc>
          <w:tcPr>
            <w:tcW w:w="1080" w:type="dxa"/>
            <w:vAlign w:val="center"/>
          </w:tcPr>
          <w:p w:rsidR="000A4FB0" w:rsidRPr="00825FB8" w:rsidRDefault="000A4FB0" w:rsidP="000A4FB0">
            <w:pPr>
              <w:rPr>
                <w:color w:val="7030A0"/>
              </w:rPr>
            </w:pPr>
            <w:r w:rsidRPr="00825FB8">
              <w:rPr>
                <w:color w:val="7030A0"/>
              </w:rPr>
              <w:t>ENC 1101</w:t>
            </w:r>
          </w:p>
        </w:tc>
        <w:tc>
          <w:tcPr>
            <w:tcW w:w="1620" w:type="dxa"/>
            <w:vAlign w:val="center"/>
          </w:tcPr>
          <w:p w:rsidR="000A4FB0" w:rsidRPr="00825FB8" w:rsidRDefault="000A4FB0" w:rsidP="000A4FB0">
            <w:pPr>
              <w:rPr>
                <w:color w:val="7030A0"/>
              </w:rPr>
            </w:pPr>
            <w:r w:rsidRPr="00825FB8">
              <w:rPr>
                <w:color w:val="7030A0"/>
              </w:rPr>
              <w:t>English Composition I</w:t>
            </w:r>
          </w:p>
        </w:tc>
        <w:tc>
          <w:tcPr>
            <w:tcW w:w="810" w:type="dxa"/>
            <w:vAlign w:val="center"/>
          </w:tcPr>
          <w:p w:rsidR="000A4FB0" w:rsidRPr="00825FB8" w:rsidRDefault="000A4FB0" w:rsidP="000A4FB0">
            <w:pPr>
              <w:jc w:val="center"/>
              <w:rPr>
                <w:color w:val="7030A0"/>
              </w:rPr>
            </w:pPr>
            <w:r w:rsidRPr="00825FB8">
              <w:rPr>
                <w:color w:val="7030A0"/>
              </w:rPr>
              <w:t>3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0A4FB0" w:rsidRDefault="000A4FB0" w:rsidP="000A4FB0"/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A4FB0" w:rsidRDefault="000A4FB0" w:rsidP="000A4FB0"/>
        </w:tc>
        <w:tc>
          <w:tcPr>
            <w:tcW w:w="1692" w:type="dxa"/>
            <w:tcBorders>
              <w:left w:val="single" w:sz="4" w:space="0" w:color="auto"/>
            </w:tcBorders>
            <w:vAlign w:val="center"/>
          </w:tcPr>
          <w:p w:rsidR="000A4FB0" w:rsidRPr="00825FB8" w:rsidRDefault="000A4FB0" w:rsidP="000A4FB0">
            <w:pPr>
              <w:rPr>
                <w:color w:val="7030A0"/>
              </w:rPr>
            </w:pPr>
            <w:r w:rsidRPr="00825FB8">
              <w:rPr>
                <w:color w:val="7030A0"/>
              </w:rPr>
              <w:t>ENC 1102</w:t>
            </w:r>
          </w:p>
        </w:tc>
        <w:tc>
          <w:tcPr>
            <w:tcW w:w="1350" w:type="dxa"/>
            <w:vAlign w:val="center"/>
          </w:tcPr>
          <w:p w:rsidR="000A4FB0" w:rsidRPr="00825FB8" w:rsidRDefault="000A4FB0" w:rsidP="000A4FB0">
            <w:pPr>
              <w:rPr>
                <w:color w:val="7030A0"/>
              </w:rPr>
            </w:pPr>
            <w:r w:rsidRPr="00825FB8">
              <w:rPr>
                <w:color w:val="7030A0"/>
              </w:rPr>
              <w:t>English Composition II</w:t>
            </w:r>
          </w:p>
        </w:tc>
        <w:tc>
          <w:tcPr>
            <w:tcW w:w="810" w:type="dxa"/>
            <w:vAlign w:val="center"/>
          </w:tcPr>
          <w:p w:rsidR="000A4FB0" w:rsidRPr="00825FB8" w:rsidRDefault="000A4FB0" w:rsidP="000A4FB0">
            <w:pPr>
              <w:jc w:val="center"/>
              <w:rPr>
                <w:color w:val="7030A0"/>
              </w:rPr>
            </w:pPr>
            <w:r w:rsidRPr="00825FB8">
              <w:rPr>
                <w:color w:val="7030A0"/>
              </w:rPr>
              <w:t>3</w:t>
            </w:r>
          </w:p>
        </w:tc>
        <w:tc>
          <w:tcPr>
            <w:tcW w:w="1440" w:type="dxa"/>
            <w:vAlign w:val="center"/>
          </w:tcPr>
          <w:p w:rsidR="000A4FB0" w:rsidRPr="00825FB8" w:rsidRDefault="000A4FB0" w:rsidP="000A4FB0">
            <w:pPr>
              <w:rPr>
                <w:color w:val="7030A0"/>
              </w:rPr>
            </w:pPr>
            <w:r w:rsidRPr="00825FB8">
              <w:rPr>
                <w:color w:val="7030A0"/>
              </w:rPr>
              <w:t>ENC 1101 (p)</w:t>
            </w:r>
          </w:p>
        </w:tc>
      </w:tr>
      <w:tr w:rsidR="000A4FB0" w:rsidTr="002D5126">
        <w:trPr>
          <w:trHeight w:val="1295"/>
        </w:trPr>
        <w:tc>
          <w:tcPr>
            <w:tcW w:w="1080" w:type="dxa"/>
            <w:vAlign w:val="center"/>
          </w:tcPr>
          <w:p w:rsidR="000A4FB0" w:rsidRPr="00533249" w:rsidRDefault="000A4FB0" w:rsidP="000A4FB0">
            <w:pPr>
              <w:rPr>
                <w:color w:val="7030A0"/>
              </w:rPr>
            </w:pPr>
            <w:r w:rsidRPr="00533249">
              <w:rPr>
                <w:color w:val="7030A0"/>
              </w:rPr>
              <w:t>CHM 1045</w:t>
            </w:r>
          </w:p>
        </w:tc>
        <w:tc>
          <w:tcPr>
            <w:tcW w:w="1620" w:type="dxa"/>
            <w:vAlign w:val="center"/>
          </w:tcPr>
          <w:p w:rsidR="000A4FB0" w:rsidRPr="00533249" w:rsidRDefault="000A4FB0" w:rsidP="000A4FB0">
            <w:pPr>
              <w:rPr>
                <w:color w:val="7030A0"/>
              </w:rPr>
            </w:pPr>
            <w:r w:rsidRPr="00533249">
              <w:rPr>
                <w:color w:val="7030A0"/>
              </w:rPr>
              <w:t xml:space="preserve">General Chemistry </w:t>
            </w:r>
          </w:p>
        </w:tc>
        <w:tc>
          <w:tcPr>
            <w:tcW w:w="810" w:type="dxa"/>
            <w:vAlign w:val="center"/>
          </w:tcPr>
          <w:p w:rsidR="000A4FB0" w:rsidRPr="00533249" w:rsidRDefault="000A4FB0" w:rsidP="000A4FB0">
            <w:pPr>
              <w:jc w:val="center"/>
              <w:rPr>
                <w:color w:val="7030A0"/>
              </w:rPr>
            </w:pPr>
            <w:r w:rsidRPr="00533249">
              <w:rPr>
                <w:color w:val="7030A0"/>
              </w:rPr>
              <w:t>3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8F275D" w:rsidRPr="00533249" w:rsidRDefault="008F275D" w:rsidP="008F275D">
            <w:pPr>
              <w:rPr>
                <w:color w:val="7030A0"/>
              </w:rPr>
            </w:pPr>
            <w:r w:rsidRPr="00533249">
              <w:rPr>
                <w:color w:val="7030A0"/>
              </w:rPr>
              <w:t>CHM 1040 (p)</w:t>
            </w:r>
          </w:p>
          <w:p w:rsidR="008F275D" w:rsidRPr="00533249" w:rsidRDefault="008F275D" w:rsidP="008F275D">
            <w:pPr>
              <w:rPr>
                <w:color w:val="7030A0"/>
              </w:rPr>
            </w:pPr>
            <w:r w:rsidRPr="00533249">
              <w:rPr>
                <w:color w:val="7030A0"/>
              </w:rPr>
              <w:t>MAC 1105 (p)</w:t>
            </w:r>
          </w:p>
          <w:p w:rsidR="000A4FB0" w:rsidRPr="00533249" w:rsidRDefault="000A4FB0" w:rsidP="000A4FB0">
            <w:pPr>
              <w:rPr>
                <w:color w:val="7030A0"/>
              </w:rPr>
            </w:pPr>
            <w:r w:rsidRPr="00533249">
              <w:rPr>
                <w:color w:val="7030A0"/>
              </w:rPr>
              <w:t>CHM 1045L (c)</w:t>
            </w:r>
          </w:p>
          <w:p w:rsidR="004E1B09" w:rsidRPr="00533249" w:rsidRDefault="004E1B09" w:rsidP="000A4FB0">
            <w:pPr>
              <w:rPr>
                <w:color w:val="7030A0"/>
              </w:rPr>
            </w:pPr>
            <w:r w:rsidRPr="00533249">
              <w:rPr>
                <w:color w:val="7030A0"/>
              </w:rPr>
              <w:t>MAC 1140</w:t>
            </w:r>
            <w:r w:rsidR="008F275D" w:rsidRPr="00533249">
              <w:rPr>
                <w:color w:val="7030A0"/>
              </w:rPr>
              <w:t xml:space="preserve"> (c)</w:t>
            </w:r>
          </w:p>
          <w:p w:rsidR="004E1B09" w:rsidRPr="00533249" w:rsidRDefault="004E1B09" w:rsidP="008F275D">
            <w:pPr>
              <w:rPr>
                <w:color w:val="7030A0"/>
              </w:rPr>
            </w:pP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A4FB0" w:rsidRDefault="000A4FB0" w:rsidP="000A4FB0"/>
        </w:tc>
        <w:tc>
          <w:tcPr>
            <w:tcW w:w="1692" w:type="dxa"/>
            <w:tcBorders>
              <w:left w:val="single" w:sz="4" w:space="0" w:color="auto"/>
            </w:tcBorders>
            <w:vAlign w:val="center"/>
          </w:tcPr>
          <w:p w:rsidR="000A4FB0" w:rsidRPr="00825FB8" w:rsidRDefault="00825FB8" w:rsidP="00825FB8">
            <w:pPr>
              <w:rPr>
                <w:color w:val="7030A0"/>
              </w:rPr>
            </w:pPr>
            <w:r w:rsidRPr="00825FB8">
              <w:rPr>
                <w:color w:val="7030A0"/>
              </w:rPr>
              <w:t xml:space="preserve">SPC 1608 </w:t>
            </w:r>
          </w:p>
        </w:tc>
        <w:tc>
          <w:tcPr>
            <w:tcW w:w="1350" w:type="dxa"/>
            <w:vAlign w:val="center"/>
          </w:tcPr>
          <w:p w:rsidR="000A4FB0" w:rsidRPr="00825FB8" w:rsidRDefault="00825FB8" w:rsidP="000A4FB0">
            <w:pPr>
              <w:rPr>
                <w:color w:val="7030A0"/>
              </w:rPr>
            </w:pPr>
            <w:r w:rsidRPr="00825FB8">
              <w:rPr>
                <w:color w:val="7030A0"/>
              </w:rPr>
              <w:t>Introduction to Public Speaking</w:t>
            </w:r>
          </w:p>
        </w:tc>
        <w:tc>
          <w:tcPr>
            <w:tcW w:w="810" w:type="dxa"/>
            <w:vAlign w:val="center"/>
          </w:tcPr>
          <w:p w:rsidR="000A4FB0" w:rsidRPr="00825FB8" w:rsidRDefault="00825FB8" w:rsidP="000A4FB0">
            <w:pPr>
              <w:jc w:val="center"/>
              <w:rPr>
                <w:color w:val="7030A0"/>
              </w:rPr>
            </w:pPr>
            <w:r w:rsidRPr="00825FB8">
              <w:rPr>
                <w:color w:val="7030A0"/>
              </w:rPr>
              <w:t>3</w:t>
            </w:r>
          </w:p>
        </w:tc>
        <w:tc>
          <w:tcPr>
            <w:tcW w:w="1440" w:type="dxa"/>
            <w:vAlign w:val="center"/>
          </w:tcPr>
          <w:p w:rsidR="000A4FB0" w:rsidRDefault="00825FB8" w:rsidP="00990BDB">
            <w:r w:rsidRPr="00825FB8">
              <w:rPr>
                <w:color w:val="7030A0"/>
              </w:rPr>
              <w:t>Eligibility for ENC 1101</w:t>
            </w:r>
          </w:p>
        </w:tc>
      </w:tr>
      <w:tr w:rsidR="00A537C8" w:rsidTr="002D5126">
        <w:trPr>
          <w:trHeight w:val="1295"/>
        </w:trPr>
        <w:tc>
          <w:tcPr>
            <w:tcW w:w="1080" w:type="dxa"/>
            <w:vAlign w:val="center"/>
          </w:tcPr>
          <w:p w:rsidR="00A537C8" w:rsidRPr="00533249" w:rsidRDefault="00A537C8" w:rsidP="000A4FB0">
            <w:pPr>
              <w:rPr>
                <w:color w:val="7030A0"/>
              </w:rPr>
            </w:pPr>
            <w:r w:rsidRPr="00533249">
              <w:rPr>
                <w:color w:val="7030A0"/>
              </w:rPr>
              <w:t>CHM 1045L</w:t>
            </w:r>
          </w:p>
        </w:tc>
        <w:tc>
          <w:tcPr>
            <w:tcW w:w="1620" w:type="dxa"/>
            <w:vAlign w:val="center"/>
          </w:tcPr>
          <w:p w:rsidR="00A537C8" w:rsidRPr="00533249" w:rsidRDefault="00A537C8" w:rsidP="000A4FB0">
            <w:pPr>
              <w:rPr>
                <w:color w:val="7030A0"/>
              </w:rPr>
            </w:pPr>
            <w:r w:rsidRPr="00533249">
              <w:rPr>
                <w:color w:val="7030A0"/>
              </w:rPr>
              <w:t>General Chemistry Lab</w:t>
            </w:r>
          </w:p>
        </w:tc>
        <w:tc>
          <w:tcPr>
            <w:tcW w:w="810" w:type="dxa"/>
            <w:vAlign w:val="center"/>
          </w:tcPr>
          <w:p w:rsidR="00A537C8" w:rsidRPr="00533249" w:rsidRDefault="00A537C8" w:rsidP="000A4FB0">
            <w:pPr>
              <w:jc w:val="center"/>
              <w:rPr>
                <w:color w:val="7030A0"/>
              </w:rPr>
            </w:pPr>
            <w:r w:rsidRPr="00533249">
              <w:rPr>
                <w:color w:val="7030A0"/>
              </w:rPr>
              <w:t>1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A537C8" w:rsidRPr="00533249" w:rsidRDefault="00A537C8" w:rsidP="000A4FB0">
            <w:pPr>
              <w:rPr>
                <w:color w:val="7030A0"/>
              </w:rPr>
            </w:pPr>
            <w:r w:rsidRPr="00533249">
              <w:rPr>
                <w:color w:val="7030A0"/>
              </w:rPr>
              <w:t>CHM 1045 (c)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537C8" w:rsidRDefault="00A537C8" w:rsidP="000A4FB0"/>
        </w:tc>
        <w:tc>
          <w:tcPr>
            <w:tcW w:w="1692" w:type="dxa"/>
            <w:tcBorders>
              <w:left w:val="single" w:sz="4" w:space="0" w:color="auto"/>
            </w:tcBorders>
            <w:vAlign w:val="center"/>
          </w:tcPr>
          <w:p w:rsidR="00A537C8" w:rsidRPr="0035757C" w:rsidRDefault="0035757C" w:rsidP="000A4FB0">
            <w:pPr>
              <w:rPr>
                <w:color w:val="7030A0"/>
              </w:rPr>
            </w:pPr>
            <w:r w:rsidRPr="0035757C">
              <w:rPr>
                <w:color w:val="7030A0"/>
              </w:rPr>
              <w:t>Behavioral Sciences</w:t>
            </w:r>
          </w:p>
        </w:tc>
        <w:tc>
          <w:tcPr>
            <w:tcW w:w="1350" w:type="dxa"/>
            <w:vAlign w:val="center"/>
          </w:tcPr>
          <w:p w:rsidR="00A537C8" w:rsidRPr="0035757C" w:rsidRDefault="0035757C" w:rsidP="000A4FB0">
            <w:pPr>
              <w:rPr>
                <w:color w:val="7030A0"/>
              </w:rPr>
            </w:pPr>
            <w:r w:rsidRPr="0035757C">
              <w:rPr>
                <w:color w:val="7030A0"/>
              </w:rPr>
              <w:t>(</w:t>
            </w:r>
            <w:proofErr w:type="gramStart"/>
            <w:r w:rsidRPr="0035757C">
              <w:rPr>
                <w:color w:val="7030A0"/>
              </w:rPr>
              <w:t>check</w:t>
            </w:r>
            <w:proofErr w:type="gramEnd"/>
            <w:r w:rsidRPr="0035757C">
              <w:rPr>
                <w:color w:val="7030A0"/>
              </w:rPr>
              <w:t xml:space="preserve"> Lighthouse for state req.)</w:t>
            </w:r>
          </w:p>
        </w:tc>
        <w:tc>
          <w:tcPr>
            <w:tcW w:w="810" w:type="dxa"/>
            <w:vAlign w:val="center"/>
          </w:tcPr>
          <w:p w:rsidR="00A537C8" w:rsidRPr="0035757C" w:rsidRDefault="0035757C" w:rsidP="000A4FB0">
            <w:pPr>
              <w:jc w:val="center"/>
              <w:rPr>
                <w:color w:val="7030A0"/>
              </w:rPr>
            </w:pPr>
            <w:r w:rsidRPr="0035757C">
              <w:rPr>
                <w:color w:val="7030A0"/>
              </w:rPr>
              <w:t>3</w:t>
            </w:r>
          </w:p>
        </w:tc>
        <w:tc>
          <w:tcPr>
            <w:tcW w:w="1440" w:type="dxa"/>
            <w:vAlign w:val="center"/>
          </w:tcPr>
          <w:p w:rsidR="00A537C8" w:rsidRDefault="00A537C8" w:rsidP="000A4FB0"/>
        </w:tc>
      </w:tr>
      <w:tr w:rsidR="000A4FB0" w:rsidTr="002D5126">
        <w:tc>
          <w:tcPr>
            <w:tcW w:w="1080" w:type="dxa"/>
            <w:vAlign w:val="center"/>
          </w:tcPr>
          <w:p w:rsidR="000A4FB0" w:rsidRPr="004D6FBB" w:rsidRDefault="000A4FB0" w:rsidP="000A4FB0">
            <w:pPr>
              <w:rPr>
                <w:color w:val="7030A0"/>
              </w:rPr>
            </w:pPr>
            <w:r w:rsidRPr="004D6FBB">
              <w:rPr>
                <w:color w:val="7030A0"/>
              </w:rPr>
              <w:t>MAC 1140</w:t>
            </w:r>
          </w:p>
        </w:tc>
        <w:tc>
          <w:tcPr>
            <w:tcW w:w="1620" w:type="dxa"/>
            <w:vAlign w:val="center"/>
          </w:tcPr>
          <w:p w:rsidR="000A4FB0" w:rsidRPr="004D6FBB" w:rsidRDefault="000A4FB0" w:rsidP="000A4FB0">
            <w:pPr>
              <w:rPr>
                <w:color w:val="7030A0"/>
              </w:rPr>
            </w:pPr>
            <w:r w:rsidRPr="004D6FBB">
              <w:rPr>
                <w:color w:val="7030A0"/>
              </w:rPr>
              <w:t>Pre-calculus Algebra</w:t>
            </w:r>
          </w:p>
        </w:tc>
        <w:tc>
          <w:tcPr>
            <w:tcW w:w="810" w:type="dxa"/>
            <w:vAlign w:val="center"/>
          </w:tcPr>
          <w:p w:rsidR="000A4FB0" w:rsidRPr="004D6FBB" w:rsidRDefault="000A4FB0" w:rsidP="000A4FB0">
            <w:pPr>
              <w:jc w:val="center"/>
              <w:rPr>
                <w:color w:val="7030A0"/>
              </w:rPr>
            </w:pPr>
            <w:r w:rsidRPr="004D6FBB">
              <w:rPr>
                <w:color w:val="7030A0"/>
              </w:rPr>
              <w:t>3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0A4FB0" w:rsidRPr="004D6FBB" w:rsidRDefault="000A4FB0" w:rsidP="000A4FB0">
            <w:pPr>
              <w:rPr>
                <w:color w:val="7030A0"/>
              </w:rPr>
            </w:pPr>
            <w:r w:rsidRPr="004D6FBB">
              <w:rPr>
                <w:color w:val="7030A0"/>
              </w:rPr>
              <w:t>MAC 1105 (p)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A4FB0" w:rsidRDefault="000A4FB0" w:rsidP="000A4FB0"/>
        </w:tc>
        <w:tc>
          <w:tcPr>
            <w:tcW w:w="1692" w:type="dxa"/>
            <w:tcBorders>
              <w:left w:val="single" w:sz="4" w:space="0" w:color="auto"/>
            </w:tcBorders>
            <w:vAlign w:val="center"/>
          </w:tcPr>
          <w:p w:rsidR="000A4FB0" w:rsidRPr="004D6FBB" w:rsidRDefault="000A4FB0" w:rsidP="000A4FB0">
            <w:pPr>
              <w:rPr>
                <w:color w:val="7030A0"/>
              </w:rPr>
            </w:pPr>
            <w:r w:rsidRPr="004D6FBB">
              <w:rPr>
                <w:color w:val="7030A0"/>
              </w:rPr>
              <w:t>MAC 1114</w:t>
            </w:r>
          </w:p>
        </w:tc>
        <w:tc>
          <w:tcPr>
            <w:tcW w:w="1350" w:type="dxa"/>
            <w:vAlign w:val="center"/>
          </w:tcPr>
          <w:p w:rsidR="000A4FB0" w:rsidRPr="004D6FBB" w:rsidRDefault="000A4FB0" w:rsidP="000A4FB0">
            <w:pPr>
              <w:rPr>
                <w:color w:val="7030A0"/>
              </w:rPr>
            </w:pPr>
            <w:r w:rsidRPr="004D6FBB">
              <w:rPr>
                <w:color w:val="7030A0"/>
              </w:rPr>
              <w:t>Plane Trigonometry</w:t>
            </w:r>
          </w:p>
        </w:tc>
        <w:tc>
          <w:tcPr>
            <w:tcW w:w="810" w:type="dxa"/>
            <w:vAlign w:val="center"/>
          </w:tcPr>
          <w:p w:rsidR="000A4FB0" w:rsidRPr="004D6FBB" w:rsidRDefault="000A4FB0" w:rsidP="000A4FB0">
            <w:pPr>
              <w:jc w:val="center"/>
              <w:rPr>
                <w:color w:val="7030A0"/>
              </w:rPr>
            </w:pPr>
            <w:r w:rsidRPr="004D6FBB">
              <w:rPr>
                <w:color w:val="7030A0"/>
              </w:rPr>
              <w:t>3</w:t>
            </w:r>
          </w:p>
        </w:tc>
        <w:tc>
          <w:tcPr>
            <w:tcW w:w="1440" w:type="dxa"/>
            <w:vAlign w:val="center"/>
          </w:tcPr>
          <w:p w:rsidR="000A4FB0" w:rsidRPr="004D6FBB" w:rsidRDefault="000A4FB0" w:rsidP="000A4FB0">
            <w:pPr>
              <w:rPr>
                <w:color w:val="7030A0"/>
              </w:rPr>
            </w:pPr>
            <w:r w:rsidRPr="004D6FBB">
              <w:rPr>
                <w:color w:val="7030A0"/>
              </w:rPr>
              <w:t>MAC 1105 (p)</w:t>
            </w:r>
          </w:p>
        </w:tc>
      </w:tr>
      <w:tr w:rsidR="00F35BDA" w:rsidTr="0092426F">
        <w:tc>
          <w:tcPr>
            <w:tcW w:w="1080" w:type="dxa"/>
            <w:tcBorders>
              <w:bottom w:val="single" w:sz="4" w:space="0" w:color="auto"/>
            </w:tcBorders>
          </w:tcPr>
          <w:p w:rsidR="00F35BDA" w:rsidRPr="00F35BDA" w:rsidRDefault="00F35BDA" w:rsidP="004C770D">
            <w:pPr>
              <w:rPr>
                <w:color w:val="7030A0"/>
              </w:rPr>
            </w:pPr>
            <w:r w:rsidRPr="00F35BDA">
              <w:rPr>
                <w:color w:val="7030A0"/>
              </w:rPr>
              <w:t>Elective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F35BDA" w:rsidRPr="00F35BDA" w:rsidRDefault="00F35BDA" w:rsidP="004C770D">
            <w:pPr>
              <w:rPr>
                <w:color w:val="7030A0"/>
              </w:rPr>
            </w:pPr>
            <w:r w:rsidRPr="00F35BDA">
              <w:rPr>
                <w:color w:val="7030A0"/>
              </w:rPr>
              <w:t>(</w:t>
            </w:r>
            <w:proofErr w:type="gramStart"/>
            <w:r w:rsidRPr="00F35BDA">
              <w:rPr>
                <w:color w:val="7030A0"/>
              </w:rPr>
              <w:t>check</w:t>
            </w:r>
            <w:proofErr w:type="gramEnd"/>
            <w:r w:rsidRPr="00F35BDA">
              <w:rPr>
                <w:color w:val="7030A0"/>
              </w:rPr>
              <w:t xml:space="preserve"> Lighthouse for state req.)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F35BDA" w:rsidRPr="00F35BDA" w:rsidRDefault="00F35BDA" w:rsidP="004C770D">
            <w:pPr>
              <w:rPr>
                <w:color w:val="7030A0"/>
              </w:rPr>
            </w:pPr>
            <w:r w:rsidRPr="00F35BDA">
              <w:rPr>
                <w:color w:val="7030A0"/>
              </w:rPr>
              <w:t xml:space="preserve">     2</w:t>
            </w:r>
          </w:p>
        </w:tc>
        <w:tc>
          <w:tcPr>
            <w:tcW w:w="1710" w:type="dxa"/>
            <w:tcBorders>
              <w:bottom w:val="single" w:sz="4" w:space="0" w:color="auto"/>
              <w:right w:val="single" w:sz="4" w:space="0" w:color="auto"/>
            </w:tcBorders>
          </w:tcPr>
          <w:p w:rsidR="00F35BDA" w:rsidRDefault="00F35BDA" w:rsidP="004C770D"/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35BDA" w:rsidRDefault="00F35BDA" w:rsidP="000A4FB0"/>
        </w:tc>
        <w:tc>
          <w:tcPr>
            <w:tcW w:w="1692" w:type="dxa"/>
            <w:tcBorders>
              <w:left w:val="single" w:sz="4" w:space="0" w:color="auto"/>
            </w:tcBorders>
            <w:vAlign w:val="center"/>
          </w:tcPr>
          <w:p w:rsidR="00F35BDA" w:rsidRPr="00237CF4" w:rsidRDefault="00F35BDA" w:rsidP="000A4FB0"/>
        </w:tc>
        <w:tc>
          <w:tcPr>
            <w:tcW w:w="1350" w:type="dxa"/>
            <w:vAlign w:val="center"/>
          </w:tcPr>
          <w:p w:rsidR="00F35BDA" w:rsidRPr="00237CF4" w:rsidRDefault="00F35BDA" w:rsidP="000A4FB0">
            <w:pPr>
              <w:rPr>
                <w:b/>
              </w:rPr>
            </w:pPr>
          </w:p>
        </w:tc>
        <w:tc>
          <w:tcPr>
            <w:tcW w:w="810" w:type="dxa"/>
            <w:vAlign w:val="center"/>
          </w:tcPr>
          <w:p w:rsidR="00F35BDA" w:rsidRDefault="00F35BDA" w:rsidP="000A4FB0">
            <w:pPr>
              <w:jc w:val="center"/>
            </w:pPr>
          </w:p>
        </w:tc>
        <w:tc>
          <w:tcPr>
            <w:tcW w:w="1440" w:type="dxa"/>
            <w:vAlign w:val="center"/>
          </w:tcPr>
          <w:p w:rsidR="00F35BDA" w:rsidRDefault="00F35BDA" w:rsidP="000A4FB0"/>
        </w:tc>
      </w:tr>
      <w:tr w:rsidR="000A4FB0" w:rsidTr="002D5126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0A4FB0" w:rsidRPr="00C27DAE" w:rsidRDefault="00C27DAE" w:rsidP="000A4FB0">
            <w:pPr>
              <w:rPr>
                <w:color w:val="7030A0"/>
              </w:rPr>
            </w:pPr>
            <w:r w:rsidRPr="00C27DAE">
              <w:rPr>
                <w:color w:val="7030A0"/>
              </w:rPr>
              <w:t>Govern-</w:t>
            </w:r>
            <w:proofErr w:type="spellStart"/>
            <w:r w:rsidRPr="00C27DAE">
              <w:rPr>
                <w:color w:val="7030A0"/>
              </w:rPr>
              <w:t>ment</w:t>
            </w:r>
            <w:proofErr w:type="spellEnd"/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0A4FB0" w:rsidRPr="00C27DAE" w:rsidRDefault="00C27DAE" w:rsidP="000A4FB0">
            <w:pPr>
              <w:rPr>
                <w:color w:val="7030A0"/>
              </w:rPr>
            </w:pPr>
            <w:r w:rsidRPr="00C27DAE">
              <w:rPr>
                <w:color w:val="7030A0"/>
              </w:rPr>
              <w:t>(</w:t>
            </w:r>
            <w:proofErr w:type="gramStart"/>
            <w:r w:rsidRPr="00C27DAE">
              <w:rPr>
                <w:color w:val="7030A0"/>
              </w:rPr>
              <w:t>check</w:t>
            </w:r>
            <w:proofErr w:type="gramEnd"/>
            <w:r w:rsidRPr="00C27DAE">
              <w:rPr>
                <w:color w:val="7030A0"/>
              </w:rPr>
              <w:t xml:space="preserve"> Lighthouse for state req.)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0A4FB0" w:rsidRPr="00C27DAE" w:rsidRDefault="000A4FB0" w:rsidP="000A4FB0">
            <w:pPr>
              <w:jc w:val="center"/>
              <w:rPr>
                <w:color w:val="7030A0"/>
              </w:rPr>
            </w:pPr>
            <w:r w:rsidRPr="00C27DAE">
              <w:rPr>
                <w:color w:val="7030A0"/>
              </w:rPr>
              <w:t>3</w:t>
            </w:r>
          </w:p>
        </w:tc>
        <w:tc>
          <w:tcPr>
            <w:tcW w:w="17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A4FB0" w:rsidRDefault="000A4FB0" w:rsidP="000A4FB0"/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A4FB0" w:rsidRDefault="000A4FB0" w:rsidP="000A4FB0"/>
        </w:tc>
        <w:tc>
          <w:tcPr>
            <w:tcW w:w="169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A4FB0" w:rsidRPr="004A10DA" w:rsidRDefault="004A10DA" w:rsidP="000A4FB0">
            <w:pPr>
              <w:rPr>
                <w:color w:val="7030A0"/>
              </w:rPr>
            </w:pPr>
            <w:r w:rsidRPr="004A10DA">
              <w:rPr>
                <w:color w:val="7030A0"/>
              </w:rPr>
              <w:t>Visual and Performing Arts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0A4FB0" w:rsidRPr="004A10DA" w:rsidRDefault="007A0EED" w:rsidP="000A4FB0">
            <w:pPr>
              <w:rPr>
                <w:color w:val="7030A0"/>
              </w:rPr>
            </w:pPr>
            <w:r w:rsidRPr="004A10DA">
              <w:rPr>
                <w:color w:val="7030A0"/>
              </w:rPr>
              <w:t>(</w:t>
            </w:r>
            <w:proofErr w:type="gramStart"/>
            <w:r w:rsidRPr="004A10DA">
              <w:rPr>
                <w:color w:val="7030A0"/>
              </w:rPr>
              <w:t>c</w:t>
            </w:r>
            <w:r w:rsidR="00E423E8" w:rsidRPr="004A10DA">
              <w:rPr>
                <w:color w:val="7030A0"/>
              </w:rPr>
              <w:t>heck</w:t>
            </w:r>
            <w:proofErr w:type="gramEnd"/>
            <w:r w:rsidR="00E423E8" w:rsidRPr="004A10DA">
              <w:rPr>
                <w:color w:val="7030A0"/>
              </w:rPr>
              <w:t xml:space="preserve"> Lighthouse</w:t>
            </w:r>
            <w:r w:rsidR="00577018" w:rsidRPr="004A10DA">
              <w:rPr>
                <w:color w:val="7030A0"/>
              </w:rPr>
              <w:t xml:space="preserve"> for state req.</w:t>
            </w:r>
            <w:r w:rsidR="000A4FB0" w:rsidRPr="004A10DA">
              <w:rPr>
                <w:color w:val="7030A0"/>
              </w:rPr>
              <w:t>)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0A4FB0" w:rsidRPr="004A10DA" w:rsidRDefault="000A4FB0" w:rsidP="000A4FB0">
            <w:pPr>
              <w:jc w:val="center"/>
              <w:rPr>
                <w:color w:val="7030A0"/>
              </w:rPr>
            </w:pPr>
            <w:r w:rsidRPr="004A10DA">
              <w:rPr>
                <w:color w:val="7030A0"/>
              </w:rPr>
              <w:t>3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0A4FB0" w:rsidRDefault="000A4FB0" w:rsidP="000A4FB0"/>
        </w:tc>
      </w:tr>
      <w:tr w:rsidR="000A4FB0" w:rsidTr="002D5126"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A4FB0" w:rsidRDefault="000A4FB0" w:rsidP="000A4FB0"/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A4FB0" w:rsidRDefault="000A4FB0" w:rsidP="000A4FB0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A4FB0" w:rsidRDefault="000A4FB0" w:rsidP="000A4FB0">
            <w:pPr>
              <w:jc w:val="center"/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A4FB0" w:rsidRDefault="000A4FB0" w:rsidP="000A4FB0"/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4FB0" w:rsidRDefault="000A4FB0" w:rsidP="000A4FB0"/>
        </w:tc>
        <w:tc>
          <w:tcPr>
            <w:tcW w:w="16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A4FB0" w:rsidRDefault="000A4FB0" w:rsidP="000A4FB0"/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A4FB0" w:rsidRDefault="000A4FB0" w:rsidP="000A4FB0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A4FB0" w:rsidRDefault="000A4FB0" w:rsidP="000A4FB0">
            <w:pPr>
              <w:jc w:val="center"/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A4FB0" w:rsidRDefault="000A4FB0" w:rsidP="000A4FB0"/>
        </w:tc>
      </w:tr>
    </w:tbl>
    <w:p w:rsidR="00D669EC" w:rsidRDefault="00D669EC" w:rsidP="00D669EC"/>
    <w:p w:rsidR="00B0299B" w:rsidRDefault="00B0299B" w:rsidP="00D669EC"/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725"/>
        <w:gridCol w:w="1536"/>
        <w:gridCol w:w="846"/>
        <w:gridCol w:w="1468"/>
        <w:gridCol w:w="260"/>
        <w:gridCol w:w="1586"/>
        <w:gridCol w:w="1350"/>
        <w:gridCol w:w="804"/>
        <w:gridCol w:w="1333"/>
      </w:tblGrid>
      <w:tr w:rsidR="003F5ED9" w:rsidTr="003D5B8B">
        <w:tc>
          <w:tcPr>
            <w:tcW w:w="1725" w:type="dxa"/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 w:rsidRPr="00EF26E5">
              <w:rPr>
                <w:sz w:val="36"/>
                <w:szCs w:val="36"/>
                <w:vertAlign w:val="superscript"/>
              </w:rPr>
              <w:t>rd</w:t>
            </w:r>
          </w:p>
        </w:tc>
        <w:tc>
          <w:tcPr>
            <w:tcW w:w="1536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46" w:type="dxa"/>
            <w:vAlign w:val="center"/>
          </w:tcPr>
          <w:p w:rsidR="003F5ED9" w:rsidRPr="003F5ED9" w:rsidRDefault="003F5ED9" w:rsidP="00B647B5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586" w:type="dxa"/>
            <w:tcBorders>
              <w:left w:val="single" w:sz="4" w:space="0" w:color="auto"/>
            </w:tcBorders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  <w:r w:rsidRPr="00EF26E5">
              <w:rPr>
                <w:sz w:val="36"/>
                <w:szCs w:val="36"/>
                <w:vertAlign w:val="superscript"/>
              </w:rPr>
              <w:t>th</w:t>
            </w:r>
          </w:p>
        </w:tc>
        <w:tc>
          <w:tcPr>
            <w:tcW w:w="1350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04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333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</w:tr>
      <w:tr w:rsidR="00E4507B" w:rsidTr="003D5B8B">
        <w:tc>
          <w:tcPr>
            <w:tcW w:w="1725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536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46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468" w:type="dxa"/>
            <w:tcBorders>
              <w:right w:val="single" w:sz="4" w:space="0" w:color="auto"/>
            </w:tcBorders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E4507B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Default="00E4507B" w:rsidP="00D669EC"/>
        </w:tc>
        <w:tc>
          <w:tcPr>
            <w:tcW w:w="1586" w:type="dxa"/>
            <w:tcBorders>
              <w:left w:val="single" w:sz="4" w:space="0" w:color="auto"/>
            </w:tcBorders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350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04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333" w:type="dxa"/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E4507B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</w:tr>
      <w:tr w:rsidR="004D6FBB" w:rsidTr="003D5B8B">
        <w:tc>
          <w:tcPr>
            <w:tcW w:w="1725" w:type="dxa"/>
            <w:vAlign w:val="center"/>
          </w:tcPr>
          <w:p w:rsidR="004D6FBB" w:rsidRPr="0035757C" w:rsidRDefault="0035757C" w:rsidP="00B647B5">
            <w:pPr>
              <w:rPr>
                <w:color w:val="7030A0"/>
              </w:rPr>
            </w:pPr>
            <w:r w:rsidRPr="0035757C">
              <w:rPr>
                <w:color w:val="7030A0"/>
              </w:rPr>
              <w:t>ECO 2023</w:t>
            </w:r>
          </w:p>
        </w:tc>
        <w:tc>
          <w:tcPr>
            <w:tcW w:w="1536" w:type="dxa"/>
            <w:vAlign w:val="center"/>
          </w:tcPr>
          <w:p w:rsidR="004D6FBB" w:rsidRPr="0035757C" w:rsidRDefault="0035757C" w:rsidP="00B647B5">
            <w:pPr>
              <w:rPr>
                <w:color w:val="7030A0"/>
              </w:rPr>
            </w:pPr>
            <w:r w:rsidRPr="0035757C">
              <w:rPr>
                <w:color w:val="7030A0"/>
              </w:rPr>
              <w:t>Economics, Micro</w:t>
            </w:r>
          </w:p>
        </w:tc>
        <w:tc>
          <w:tcPr>
            <w:tcW w:w="846" w:type="dxa"/>
            <w:vAlign w:val="center"/>
          </w:tcPr>
          <w:p w:rsidR="004D6FBB" w:rsidRPr="0035757C" w:rsidRDefault="0035757C" w:rsidP="00B647B5">
            <w:pPr>
              <w:jc w:val="center"/>
              <w:rPr>
                <w:color w:val="7030A0"/>
              </w:rPr>
            </w:pPr>
            <w:r w:rsidRPr="0035757C">
              <w:rPr>
                <w:color w:val="7030A0"/>
              </w:rPr>
              <w:t>3</w:t>
            </w:r>
          </w:p>
        </w:tc>
        <w:tc>
          <w:tcPr>
            <w:tcW w:w="1468" w:type="dxa"/>
            <w:tcBorders>
              <w:right w:val="single" w:sz="4" w:space="0" w:color="auto"/>
            </w:tcBorders>
            <w:vAlign w:val="center"/>
          </w:tcPr>
          <w:p w:rsidR="004D6FBB" w:rsidRDefault="004D6FBB" w:rsidP="00B647B5"/>
        </w:tc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6FBB" w:rsidRDefault="004D6FBB" w:rsidP="00D669EC"/>
        </w:tc>
        <w:tc>
          <w:tcPr>
            <w:tcW w:w="1586" w:type="dxa"/>
            <w:tcBorders>
              <w:left w:val="single" w:sz="4" w:space="0" w:color="auto"/>
            </w:tcBorders>
          </w:tcPr>
          <w:p w:rsidR="004D6FBB" w:rsidRPr="004D6FBB" w:rsidRDefault="004D6FBB" w:rsidP="00963E77">
            <w:pPr>
              <w:rPr>
                <w:color w:val="7030A0"/>
              </w:rPr>
            </w:pPr>
            <w:r w:rsidRPr="004D6FBB">
              <w:rPr>
                <w:color w:val="7030A0"/>
              </w:rPr>
              <w:t>PHY 2053</w:t>
            </w:r>
          </w:p>
        </w:tc>
        <w:tc>
          <w:tcPr>
            <w:tcW w:w="1350" w:type="dxa"/>
          </w:tcPr>
          <w:p w:rsidR="004D6FBB" w:rsidRPr="004D6FBB" w:rsidRDefault="004D6FBB" w:rsidP="00963E77">
            <w:pPr>
              <w:rPr>
                <w:color w:val="7030A0"/>
              </w:rPr>
            </w:pPr>
            <w:r w:rsidRPr="004D6FBB">
              <w:rPr>
                <w:color w:val="7030A0"/>
              </w:rPr>
              <w:t>College Physics I</w:t>
            </w:r>
          </w:p>
        </w:tc>
        <w:tc>
          <w:tcPr>
            <w:tcW w:w="804" w:type="dxa"/>
          </w:tcPr>
          <w:p w:rsidR="004D6FBB" w:rsidRPr="004D6FBB" w:rsidRDefault="004D6FBB" w:rsidP="00963E77">
            <w:pPr>
              <w:rPr>
                <w:color w:val="7030A0"/>
              </w:rPr>
            </w:pPr>
            <w:r w:rsidRPr="004D6FBB">
              <w:rPr>
                <w:color w:val="7030A0"/>
              </w:rPr>
              <w:t>3</w:t>
            </w:r>
          </w:p>
        </w:tc>
        <w:tc>
          <w:tcPr>
            <w:tcW w:w="1333" w:type="dxa"/>
          </w:tcPr>
          <w:p w:rsidR="00466B1A" w:rsidRPr="00466B1A" w:rsidRDefault="00466B1A" w:rsidP="00466B1A">
            <w:pPr>
              <w:rPr>
                <w:color w:val="7030A0"/>
              </w:rPr>
            </w:pPr>
            <w:r w:rsidRPr="00466B1A">
              <w:rPr>
                <w:color w:val="7030A0"/>
              </w:rPr>
              <w:t>MAC 1140 (p)</w:t>
            </w:r>
          </w:p>
          <w:p w:rsidR="00466B1A" w:rsidRPr="00466B1A" w:rsidRDefault="00466B1A" w:rsidP="00466B1A">
            <w:pPr>
              <w:rPr>
                <w:color w:val="7030A0"/>
              </w:rPr>
            </w:pPr>
            <w:r w:rsidRPr="00466B1A">
              <w:rPr>
                <w:color w:val="7030A0"/>
              </w:rPr>
              <w:t>MAC 1114 (p)</w:t>
            </w:r>
          </w:p>
          <w:p w:rsidR="004D6FBB" w:rsidRPr="004D6FBB" w:rsidRDefault="00466B1A" w:rsidP="00466B1A">
            <w:pPr>
              <w:rPr>
                <w:color w:val="7030A0"/>
              </w:rPr>
            </w:pPr>
            <w:r w:rsidRPr="00466B1A">
              <w:rPr>
                <w:color w:val="7030A0"/>
              </w:rPr>
              <w:t>PHY 2053L (c)</w:t>
            </w:r>
          </w:p>
        </w:tc>
      </w:tr>
      <w:tr w:rsidR="003D5B8B" w:rsidTr="003D5B8B">
        <w:tc>
          <w:tcPr>
            <w:tcW w:w="1725" w:type="dxa"/>
          </w:tcPr>
          <w:p w:rsidR="003D5B8B" w:rsidRPr="003D5B8B" w:rsidRDefault="003D5B8B" w:rsidP="00031F98">
            <w:pPr>
              <w:rPr>
                <w:color w:val="7030A0"/>
              </w:rPr>
            </w:pPr>
            <w:r w:rsidRPr="003D5B8B">
              <w:rPr>
                <w:color w:val="7030A0"/>
              </w:rPr>
              <w:t>Elective</w:t>
            </w:r>
          </w:p>
        </w:tc>
        <w:tc>
          <w:tcPr>
            <w:tcW w:w="1536" w:type="dxa"/>
          </w:tcPr>
          <w:p w:rsidR="003D5B8B" w:rsidRPr="003D5B8B" w:rsidRDefault="003D5B8B" w:rsidP="00031F98">
            <w:pPr>
              <w:rPr>
                <w:color w:val="7030A0"/>
              </w:rPr>
            </w:pPr>
            <w:r w:rsidRPr="003D5B8B">
              <w:rPr>
                <w:color w:val="7030A0"/>
              </w:rPr>
              <w:t>(</w:t>
            </w:r>
            <w:proofErr w:type="gramStart"/>
            <w:r w:rsidRPr="003D5B8B">
              <w:rPr>
                <w:color w:val="7030A0"/>
              </w:rPr>
              <w:t>check</w:t>
            </w:r>
            <w:proofErr w:type="gramEnd"/>
            <w:r w:rsidRPr="003D5B8B">
              <w:rPr>
                <w:color w:val="7030A0"/>
              </w:rPr>
              <w:t xml:space="preserve"> Lighthouse for state req.)</w:t>
            </w:r>
          </w:p>
        </w:tc>
        <w:tc>
          <w:tcPr>
            <w:tcW w:w="846" w:type="dxa"/>
          </w:tcPr>
          <w:p w:rsidR="003D5B8B" w:rsidRPr="003D5B8B" w:rsidRDefault="003D5B8B" w:rsidP="00031F98">
            <w:pPr>
              <w:rPr>
                <w:color w:val="7030A0"/>
              </w:rPr>
            </w:pPr>
            <w:r w:rsidRPr="003D5B8B">
              <w:rPr>
                <w:color w:val="7030A0"/>
              </w:rPr>
              <w:t>3</w:t>
            </w: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3D5B8B" w:rsidRPr="003E2FEB" w:rsidRDefault="003D5B8B" w:rsidP="00031F98"/>
        </w:tc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D5B8B" w:rsidRDefault="003D5B8B" w:rsidP="00D669EC"/>
        </w:tc>
        <w:tc>
          <w:tcPr>
            <w:tcW w:w="1586" w:type="dxa"/>
            <w:tcBorders>
              <w:left w:val="single" w:sz="4" w:space="0" w:color="auto"/>
            </w:tcBorders>
          </w:tcPr>
          <w:p w:rsidR="003D5B8B" w:rsidRPr="00466B1A" w:rsidRDefault="003D5B8B" w:rsidP="00230035">
            <w:pPr>
              <w:rPr>
                <w:color w:val="7030A0"/>
              </w:rPr>
            </w:pPr>
            <w:r w:rsidRPr="00466B1A">
              <w:rPr>
                <w:color w:val="7030A0"/>
              </w:rPr>
              <w:t>PHY 2053</w:t>
            </w:r>
            <w:r w:rsidRPr="00466B1A">
              <w:rPr>
                <w:color w:val="7030A0"/>
              </w:rPr>
              <w:t>L</w:t>
            </w:r>
          </w:p>
        </w:tc>
        <w:tc>
          <w:tcPr>
            <w:tcW w:w="1350" w:type="dxa"/>
          </w:tcPr>
          <w:p w:rsidR="003D5B8B" w:rsidRPr="00466B1A" w:rsidRDefault="003D5B8B" w:rsidP="00230035">
            <w:pPr>
              <w:rPr>
                <w:color w:val="7030A0"/>
              </w:rPr>
            </w:pPr>
            <w:r w:rsidRPr="00466B1A">
              <w:rPr>
                <w:color w:val="7030A0"/>
              </w:rPr>
              <w:t>College Physics I</w:t>
            </w:r>
          </w:p>
        </w:tc>
        <w:tc>
          <w:tcPr>
            <w:tcW w:w="804" w:type="dxa"/>
          </w:tcPr>
          <w:p w:rsidR="003D5B8B" w:rsidRPr="00466B1A" w:rsidRDefault="003D5B8B" w:rsidP="00230035">
            <w:pPr>
              <w:rPr>
                <w:color w:val="7030A0"/>
              </w:rPr>
            </w:pPr>
            <w:r w:rsidRPr="00466B1A">
              <w:rPr>
                <w:color w:val="7030A0"/>
              </w:rPr>
              <w:t>3</w:t>
            </w:r>
          </w:p>
        </w:tc>
        <w:tc>
          <w:tcPr>
            <w:tcW w:w="1333" w:type="dxa"/>
          </w:tcPr>
          <w:p w:rsidR="003D5B8B" w:rsidRPr="00466B1A" w:rsidRDefault="003D5B8B" w:rsidP="00230035">
            <w:pPr>
              <w:rPr>
                <w:color w:val="7030A0"/>
              </w:rPr>
            </w:pPr>
            <w:r>
              <w:rPr>
                <w:color w:val="7030A0"/>
              </w:rPr>
              <w:t>PHY 2053</w:t>
            </w:r>
            <w:r w:rsidRPr="00466B1A">
              <w:rPr>
                <w:color w:val="7030A0"/>
              </w:rPr>
              <w:t xml:space="preserve"> (c)</w:t>
            </w:r>
          </w:p>
        </w:tc>
      </w:tr>
      <w:tr w:rsidR="00E4507B" w:rsidTr="003D5B8B">
        <w:tc>
          <w:tcPr>
            <w:tcW w:w="1725" w:type="dxa"/>
            <w:vAlign w:val="center"/>
          </w:tcPr>
          <w:p w:rsidR="00E4507B" w:rsidRPr="008C3EEF" w:rsidRDefault="00F61782" w:rsidP="00B647B5">
            <w:pPr>
              <w:rPr>
                <w:color w:val="7030A0"/>
              </w:rPr>
            </w:pPr>
            <w:r w:rsidRPr="008C3EEF">
              <w:rPr>
                <w:color w:val="7030A0"/>
              </w:rPr>
              <w:t>BSC 2010</w:t>
            </w:r>
          </w:p>
        </w:tc>
        <w:tc>
          <w:tcPr>
            <w:tcW w:w="1536" w:type="dxa"/>
            <w:vAlign w:val="center"/>
          </w:tcPr>
          <w:p w:rsidR="00E4507B" w:rsidRPr="008C3EEF" w:rsidRDefault="00F61782" w:rsidP="00B647B5">
            <w:pPr>
              <w:rPr>
                <w:color w:val="7030A0"/>
              </w:rPr>
            </w:pPr>
            <w:r w:rsidRPr="008C3EEF">
              <w:rPr>
                <w:color w:val="7030A0"/>
              </w:rPr>
              <w:t>Biology for Science Majors I</w:t>
            </w:r>
          </w:p>
        </w:tc>
        <w:tc>
          <w:tcPr>
            <w:tcW w:w="846" w:type="dxa"/>
            <w:vAlign w:val="center"/>
          </w:tcPr>
          <w:p w:rsidR="00E4507B" w:rsidRPr="008C3EEF" w:rsidRDefault="00F61782" w:rsidP="00B647B5">
            <w:pPr>
              <w:jc w:val="center"/>
              <w:rPr>
                <w:color w:val="7030A0"/>
              </w:rPr>
            </w:pPr>
            <w:r w:rsidRPr="008C3EEF">
              <w:rPr>
                <w:color w:val="7030A0"/>
              </w:rPr>
              <w:t>3</w:t>
            </w:r>
          </w:p>
        </w:tc>
        <w:tc>
          <w:tcPr>
            <w:tcW w:w="1468" w:type="dxa"/>
            <w:tcBorders>
              <w:right w:val="single" w:sz="4" w:space="0" w:color="auto"/>
            </w:tcBorders>
            <w:vAlign w:val="center"/>
          </w:tcPr>
          <w:p w:rsidR="00136C30" w:rsidRPr="008C3EEF" w:rsidRDefault="00136C30" w:rsidP="00B647B5">
            <w:pPr>
              <w:rPr>
                <w:color w:val="7030A0"/>
              </w:rPr>
            </w:pPr>
            <w:r w:rsidRPr="008C3EEF">
              <w:rPr>
                <w:color w:val="7030A0"/>
              </w:rPr>
              <w:t>CHM 1040 (p)</w:t>
            </w:r>
          </w:p>
          <w:p w:rsidR="0030485A" w:rsidRPr="008C3EEF" w:rsidRDefault="00F61782" w:rsidP="00B647B5">
            <w:pPr>
              <w:rPr>
                <w:color w:val="7030A0"/>
              </w:rPr>
            </w:pPr>
            <w:r w:rsidRPr="008C3EEF">
              <w:rPr>
                <w:color w:val="7030A0"/>
              </w:rPr>
              <w:t>BSC 2010L (c)</w:t>
            </w:r>
          </w:p>
        </w:tc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Default="00E4507B" w:rsidP="00D669EC"/>
        </w:tc>
        <w:tc>
          <w:tcPr>
            <w:tcW w:w="1586" w:type="dxa"/>
            <w:tcBorders>
              <w:left w:val="single" w:sz="4" w:space="0" w:color="auto"/>
            </w:tcBorders>
            <w:vAlign w:val="center"/>
          </w:tcPr>
          <w:p w:rsidR="00E4507B" w:rsidRPr="008C3EEF" w:rsidRDefault="00F61782" w:rsidP="00E4507B">
            <w:pPr>
              <w:rPr>
                <w:color w:val="7030A0"/>
              </w:rPr>
            </w:pPr>
            <w:r w:rsidRPr="008C3EEF">
              <w:rPr>
                <w:color w:val="7030A0"/>
              </w:rPr>
              <w:t>BSC 2011</w:t>
            </w:r>
          </w:p>
        </w:tc>
        <w:tc>
          <w:tcPr>
            <w:tcW w:w="1350" w:type="dxa"/>
            <w:vAlign w:val="center"/>
          </w:tcPr>
          <w:p w:rsidR="00E4507B" w:rsidRPr="008C3EEF" w:rsidRDefault="00F61782" w:rsidP="00E4507B">
            <w:pPr>
              <w:rPr>
                <w:color w:val="7030A0"/>
              </w:rPr>
            </w:pPr>
            <w:r w:rsidRPr="008C3EEF">
              <w:rPr>
                <w:color w:val="7030A0"/>
              </w:rPr>
              <w:t>Biology for Science Majors II</w:t>
            </w:r>
          </w:p>
        </w:tc>
        <w:tc>
          <w:tcPr>
            <w:tcW w:w="804" w:type="dxa"/>
            <w:vAlign w:val="center"/>
          </w:tcPr>
          <w:p w:rsidR="00E4507B" w:rsidRPr="008C3EEF" w:rsidRDefault="00F61782" w:rsidP="00E4507B">
            <w:pPr>
              <w:jc w:val="center"/>
              <w:rPr>
                <w:color w:val="7030A0"/>
              </w:rPr>
            </w:pPr>
            <w:r w:rsidRPr="008C3EEF">
              <w:rPr>
                <w:color w:val="7030A0"/>
              </w:rPr>
              <w:t>3</w:t>
            </w:r>
          </w:p>
        </w:tc>
        <w:tc>
          <w:tcPr>
            <w:tcW w:w="1333" w:type="dxa"/>
            <w:vAlign w:val="center"/>
          </w:tcPr>
          <w:p w:rsidR="00313A31" w:rsidRPr="008C3EEF" w:rsidRDefault="00313A31" w:rsidP="00E4507B">
            <w:pPr>
              <w:rPr>
                <w:color w:val="7030A0"/>
              </w:rPr>
            </w:pPr>
            <w:r w:rsidRPr="008C3EEF">
              <w:rPr>
                <w:color w:val="7030A0"/>
              </w:rPr>
              <w:t>BSC 2010 (p)</w:t>
            </w:r>
          </w:p>
          <w:p w:rsidR="0030485A" w:rsidRPr="008C3EEF" w:rsidRDefault="00F61782" w:rsidP="00E4507B">
            <w:pPr>
              <w:rPr>
                <w:color w:val="7030A0"/>
              </w:rPr>
            </w:pPr>
            <w:r w:rsidRPr="008C3EEF">
              <w:rPr>
                <w:color w:val="7030A0"/>
              </w:rPr>
              <w:t>BSC 2011L (c)</w:t>
            </w:r>
          </w:p>
        </w:tc>
      </w:tr>
      <w:tr w:rsidR="00A537C8" w:rsidTr="003D5B8B">
        <w:tc>
          <w:tcPr>
            <w:tcW w:w="1725" w:type="dxa"/>
            <w:vAlign w:val="center"/>
          </w:tcPr>
          <w:p w:rsidR="00A537C8" w:rsidRPr="008C3EEF" w:rsidRDefault="00A537C8" w:rsidP="00B647B5">
            <w:pPr>
              <w:rPr>
                <w:color w:val="7030A0"/>
              </w:rPr>
            </w:pPr>
          </w:p>
        </w:tc>
        <w:tc>
          <w:tcPr>
            <w:tcW w:w="1536" w:type="dxa"/>
            <w:vAlign w:val="center"/>
          </w:tcPr>
          <w:p w:rsidR="00A537C8" w:rsidRPr="008C3EEF" w:rsidRDefault="00A537C8" w:rsidP="00B647B5">
            <w:pPr>
              <w:rPr>
                <w:color w:val="7030A0"/>
              </w:rPr>
            </w:pPr>
          </w:p>
        </w:tc>
        <w:tc>
          <w:tcPr>
            <w:tcW w:w="846" w:type="dxa"/>
            <w:vAlign w:val="center"/>
          </w:tcPr>
          <w:p w:rsidR="00A537C8" w:rsidRPr="008C3EEF" w:rsidRDefault="00A537C8" w:rsidP="00B647B5">
            <w:pPr>
              <w:jc w:val="center"/>
              <w:rPr>
                <w:color w:val="7030A0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  <w:vAlign w:val="center"/>
          </w:tcPr>
          <w:p w:rsidR="00624269" w:rsidRPr="008C3EEF" w:rsidRDefault="00624269" w:rsidP="00B647B5">
            <w:pPr>
              <w:rPr>
                <w:color w:val="7030A0"/>
              </w:rPr>
            </w:pPr>
          </w:p>
        </w:tc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37C8" w:rsidRDefault="00A537C8" w:rsidP="00D669EC"/>
        </w:tc>
        <w:tc>
          <w:tcPr>
            <w:tcW w:w="1586" w:type="dxa"/>
            <w:tcBorders>
              <w:left w:val="single" w:sz="4" w:space="0" w:color="auto"/>
            </w:tcBorders>
            <w:vAlign w:val="center"/>
          </w:tcPr>
          <w:p w:rsidR="00A537C8" w:rsidRPr="008C3EEF" w:rsidRDefault="00A537C8" w:rsidP="00E4507B">
            <w:pPr>
              <w:rPr>
                <w:color w:val="7030A0"/>
              </w:rPr>
            </w:pPr>
            <w:bookmarkStart w:id="0" w:name="_GoBack"/>
            <w:bookmarkEnd w:id="0"/>
          </w:p>
        </w:tc>
        <w:tc>
          <w:tcPr>
            <w:tcW w:w="1350" w:type="dxa"/>
            <w:vAlign w:val="center"/>
          </w:tcPr>
          <w:p w:rsidR="00A537C8" w:rsidRPr="008C3EEF" w:rsidRDefault="00A537C8" w:rsidP="00E4507B">
            <w:pPr>
              <w:rPr>
                <w:color w:val="7030A0"/>
              </w:rPr>
            </w:pPr>
          </w:p>
        </w:tc>
        <w:tc>
          <w:tcPr>
            <w:tcW w:w="804" w:type="dxa"/>
            <w:vAlign w:val="center"/>
          </w:tcPr>
          <w:p w:rsidR="00A537C8" w:rsidRPr="008C3EEF" w:rsidRDefault="00A537C8" w:rsidP="00E4507B">
            <w:pPr>
              <w:jc w:val="center"/>
              <w:rPr>
                <w:color w:val="7030A0"/>
              </w:rPr>
            </w:pPr>
          </w:p>
        </w:tc>
        <w:tc>
          <w:tcPr>
            <w:tcW w:w="1333" w:type="dxa"/>
            <w:vAlign w:val="center"/>
          </w:tcPr>
          <w:p w:rsidR="00A537C8" w:rsidRPr="008C3EEF" w:rsidRDefault="00A537C8" w:rsidP="00E4507B">
            <w:pPr>
              <w:rPr>
                <w:color w:val="7030A0"/>
              </w:rPr>
            </w:pPr>
          </w:p>
        </w:tc>
      </w:tr>
      <w:tr w:rsidR="00E4507B" w:rsidTr="003D5B8B">
        <w:tc>
          <w:tcPr>
            <w:tcW w:w="1725" w:type="dxa"/>
            <w:vAlign w:val="center"/>
          </w:tcPr>
          <w:p w:rsidR="00E4507B" w:rsidRPr="00991BE9" w:rsidRDefault="00991BE9" w:rsidP="00D1421E">
            <w:pPr>
              <w:rPr>
                <w:color w:val="7030A0"/>
              </w:rPr>
            </w:pPr>
            <w:r w:rsidRPr="00991BE9">
              <w:rPr>
                <w:color w:val="7030A0"/>
              </w:rPr>
              <w:t>History</w:t>
            </w:r>
          </w:p>
        </w:tc>
        <w:tc>
          <w:tcPr>
            <w:tcW w:w="1536" w:type="dxa"/>
            <w:vAlign w:val="center"/>
          </w:tcPr>
          <w:p w:rsidR="00E4507B" w:rsidRPr="00991BE9" w:rsidRDefault="00991BE9" w:rsidP="00B647B5">
            <w:pPr>
              <w:rPr>
                <w:color w:val="7030A0"/>
              </w:rPr>
            </w:pPr>
            <w:r w:rsidRPr="00991BE9">
              <w:rPr>
                <w:color w:val="7030A0"/>
              </w:rPr>
              <w:t>(</w:t>
            </w:r>
            <w:proofErr w:type="gramStart"/>
            <w:r w:rsidRPr="00991BE9">
              <w:rPr>
                <w:color w:val="7030A0"/>
              </w:rPr>
              <w:t>check</w:t>
            </w:r>
            <w:proofErr w:type="gramEnd"/>
            <w:r w:rsidRPr="00991BE9">
              <w:rPr>
                <w:color w:val="7030A0"/>
              </w:rPr>
              <w:t xml:space="preserve"> Lighthouse for state req.)</w:t>
            </w:r>
          </w:p>
        </w:tc>
        <w:tc>
          <w:tcPr>
            <w:tcW w:w="846" w:type="dxa"/>
            <w:vAlign w:val="center"/>
          </w:tcPr>
          <w:p w:rsidR="00E4507B" w:rsidRPr="00991BE9" w:rsidRDefault="00A97055" w:rsidP="00B647B5">
            <w:pPr>
              <w:jc w:val="center"/>
              <w:rPr>
                <w:color w:val="7030A0"/>
              </w:rPr>
            </w:pPr>
            <w:r w:rsidRPr="00991BE9">
              <w:rPr>
                <w:color w:val="7030A0"/>
              </w:rPr>
              <w:t>3</w:t>
            </w:r>
          </w:p>
        </w:tc>
        <w:tc>
          <w:tcPr>
            <w:tcW w:w="1468" w:type="dxa"/>
            <w:tcBorders>
              <w:right w:val="single" w:sz="4" w:space="0" w:color="auto"/>
            </w:tcBorders>
            <w:vAlign w:val="center"/>
          </w:tcPr>
          <w:p w:rsidR="00E4507B" w:rsidRDefault="00E4507B" w:rsidP="00B647B5"/>
        </w:tc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Default="00E4507B" w:rsidP="00D669EC"/>
        </w:tc>
        <w:tc>
          <w:tcPr>
            <w:tcW w:w="1586" w:type="dxa"/>
            <w:tcBorders>
              <w:left w:val="single" w:sz="4" w:space="0" w:color="auto"/>
            </w:tcBorders>
            <w:vAlign w:val="center"/>
          </w:tcPr>
          <w:p w:rsidR="00E4507B" w:rsidRPr="003F7C29" w:rsidRDefault="003F7C29" w:rsidP="00E4507B">
            <w:pPr>
              <w:rPr>
                <w:color w:val="7030A0"/>
              </w:rPr>
            </w:pPr>
            <w:r w:rsidRPr="003F7C29">
              <w:rPr>
                <w:color w:val="7030A0"/>
              </w:rPr>
              <w:t>STA 2023</w:t>
            </w:r>
          </w:p>
        </w:tc>
        <w:tc>
          <w:tcPr>
            <w:tcW w:w="1350" w:type="dxa"/>
            <w:vAlign w:val="center"/>
          </w:tcPr>
          <w:p w:rsidR="00E4507B" w:rsidRPr="003F7C29" w:rsidRDefault="003F7C29" w:rsidP="00E4507B">
            <w:pPr>
              <w:rPr>
                <w:color w:val="7030A0"/>
              </w:rPr>
            </w:pPr>
            <w:r w:rsidRPr="003F7C29">
              <w:rPr>
                <w:color w:val="7030A0"/>
              </w:rPr>
              <w:t>Statistics</w:t>
            </w:r>
          </w:p>
        </w:tc>
        <w:tc>
          <w:tcPr>
            <w:tcW w:w="804" w:type="dxa"/>
            <w:vAlign w:val="center"/>
          </w:tcPr>
          <w:p w:rsidR="00E4507B" w:rsidRPr="003F7C29" w:rsidRDefault="003F7C29" w:rsidP="00E4507B">
            <w:pPr>
              <w:jc w:val="center"/>
              <w:rPr>
                <w:color w:val="7030A0"/>
              </w:rPr>
            </w:pPr>
            <w:r w:rsidRPr="003F7C29">
              <w:rPr>
                <w:color w:val="7030A0"/>
              </w:rPr>
              <w:t>3</w:t>
            </w:r>
          </w:p>
        </w:tc>
        <w:tc>
          <w:tcPr>
            <w:tcW w:w="1333" w:type="dxa"/>
            <w:vAlign w:val="center"/>
          </w:tcPr>
          <w:p w:rsidR="00E4507B" w:rsidRPr="003F7C29" w:rsidRDefault="003F7C29" w:rsidP="004B3D8C">
            <w:pPr>
              <w:rPr>
                <w:color w:val="7030A0"/>
              </w:rPr>
            </w:pPr>
            <w:r w:rsidRPr="003F7C29">
              <w:rPr>
                <w:color w:val="7030A0"/>
              </w:rPr>
              <w:t>(</w:t>
            </w:r>
            <w:proofErr w:type="gramStart"/>
            <w:r w:rsidRPr="003F7C29">
              <w:rPr>
                <w:color w:val="7030A0"/>
              </w:rPr>
              <w:t>check</w:t>
            </w:r>
            <w:proofErr w:type="gramEnd"/>
            <w:r w:rsidRPr="003F7C29">
              <w:rPr>
                <w:color w:val="7030A0"/>
              </w:rPr>
              <w:t xml:space="preserve"> Lighthouse for state req.)</w:t>
            </w:r>
          </w:p>
        </w:tc>
      </w:tr>
      <w:tr w:rsidR="00B87476" w:rsidTr="003D5B8B">
        <w:tc>
          <w:tcPr>
            <w:tcW w:w="1725" w:type="dxa"/>
            <w:tcBorders>
              <w:bottom w:val="single" w:sz="4" w:space="0" w:color="auto"/>
            </w:tcBorders>
            <w:vAlign w:val="center"/>
          </w:tcPr>
          <w:p w:rsidR="00B87476" w:rsidRPr="00934152" w:rsidRDefault="00934152" w:rsidP="006D0A64">
            <w:r w:rsidRPr="00934152">
              <w:rPr>
                <w:color w:val="7030A0"/>
              </w:rPr>
              <w:t>Philosophy/Religion</w:t>
            </w:r>
          </w:p>
        </w:tc>
        <w:tc>
          <w:tcPr>
            <w:tcW w:w="1536" w:type="dxa"/>
            <w:tcBorders>
              <w:bottom w:val="single" w:sz="4" w:space="0" w:color="auto"/>
            </w:tcBorders>
            <w:vAlign w:val="center"/>
          </w:tcPr>
          <w:p w:rsidR="00B87476" w:rsidRPr="00934152" w:rsidRDefault="00934152" w:rsidP="00B647B5">
            <w:r w:rsidRPr="00934152">
              <w:rPr>
                <w:color w:val="7030A0"/>
              </w:rPr>
              <w:t>(</w:t>
            </w:r>
            <w:proofErr w:type="gramStart"/>
            <w:r w:rsidRPr="00934152">
              <w:rPr>
                <w:color w:val="7030A0"/>
              </w:rPr>
              <w:t>check</w:t>
            </w:r>
            <w:proofErr w:type="gramEnd"/>
            <w:r w:rsidRPr="00934152">
              <w:rPr>
                <w:color w:val="7030A0"/>
              </w:rPr>
              <w:t xml:space="preserve"> Lighthouse for state req.)</w:t>
            </w:r>
          </w:p>
        </w:tc>
        <w:tc>
          <w:tcPr>
            <w:tcW w:w="846" w:type="dxa"/>
            <w:tcBorders>
              <w:bottom w:val="single" w:sz="4" w:space="0" w:color="auto"/>
            </w:tcBorders>
            <w:vAlign w:val="center"/>
          </w:tcPr>
          <w:p w:rsidR="00B87476" w:rsidRDefault="00B7414B" w:rsidP="00B647B5">
            <w:pPr>
              <w:jc w:val="center"/>
            </w:pPr>
            <w:r w:rsidRPr="004036F9">
              <w:rPr>
                <w:color w:val="7030A0"/>
              </w:rPr>
              <w:t>3</w:t>
            </w:r>
          </w:p>
        </w:tc>
        <w:tc>
          <w:tcPr>
            <w:tcW w:w="146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87476" w:rsidRDefault="00E517CD" w:rsidP="00B647B5">
            <w:r w:rsidRPr="003F7C29">
              <w:rPr>
                <w:color w:val="7030A0"/>
              </w:rPr>
              <w:t>ENC 1101 (p)</w:t>
            </w:r>
          </w:p>
        </w:tc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7476" w:rsidRDefault="00B87476" w:rsidP="00D669EC"/>
        </w:tc>
        <w:tc>
          <w:tcPr>
            <w:tcW w:w="158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87476" w:rsidRPr="002313A5" w:rsidRDefault="002313A5" w:rsidP="00B647B5">
            <w:pPr>
              <w:rPr>
                <w:color w:val="7030A0"/>
              </w:rPr>
            </w:pPr>
            <w:r w:rsidRPr="002313A5">
              <w:rPr>
                <w:color w:val="7030A0"/>
              </w:rPr>
              <w:t>Literature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B87476" w:rsidRPr="002313A5" w:rsidRDefault="00B7414B" w:rsidP="00E423E8">
            <w:pPr>
              <w:rPr>
                <w:color w:val="7030A0"/>
              </w:rPr>
            </w:pPr>
            <w:r w:rsidRPr="002313A5">
              <w:rPr>
                <w:color w:val="7030A0"/>
              </w:rPr>
              <w:t>(</w:t>
            </w:r>
            <w:proofErr w:type="gramStart"/>
            <w:r w:rsidR="00E423E8" w:rsidRPr="002313A5">
              <w:rPr>
                <w:color w:val="7030A0"/>
              </w:rPr>
              <w:t>check</w:t>
            </w:r>
            <w:proofErr w:type="gramEnd"/>
            <w:r w:rsidR="00E423E8" w:rsidRPr="002313A5">
              <w:rPr>
                <w:color w:val="7030A0"/>
              </w:rPr>
              <w:t xml:space="preserve"> Lighthouse</w:t>
            </w:r>
            <w:r w:rsidR="00D1421E" w:rsidRPr="002313A5">
              <w:rPr>
                <w:color w:val="7030A0"/>
              </w:rPr>
              <w:t xml:space="preserve"> for</w:t>
            </w:r>
            <w:r w:rsidR="00577018" w:rsidRPr="002313A5">
              <w:rPr>
                <w:color w:val="7030A0"/>
              </w:rPr>
              <w:t xml:space="preserve"> state req.</w:t>
            </w:r>
            <w:r w:rsidRPr="002313A5">
              <w:rPr>
                <w:color w:val="7030A0"/>
              </w:rPr>
              <w:t>)</w:t>
            </w:r>
          </w:p>
        </w:tc>
        <w:tc>
          <w:tcPr>
            <w:tcW w:w="804" w:type="dxa"/>
            <w:tcBorders>
              <w:bottom w:val="single" w:sz="4" w:space="0" w:color="auto"/>
            </w:tcBorders>
            <w:vAlign w:val="center"/>
          </w:tcPr>
          <w:p w:rsidR="00B87476" w:rsidRPr="002313A5" w:rsidRDefault="004753B0" w:rsidP="00B647B5">
            <w:pPr>
              <w:jc w:val="center"/>
              <w:rPr>
                <w:color w:val="7030A0"/>
              </w:rPr>
            </w:pPr>
            <w:r w:rsidRPr="002313A5">
              <w:rPr>
                <w:color w:val="7030A0"/>
              </w:rPr>
              <w:t>3</w:t>
            </w:r>
          </w:p>
        </w:tc>
        <w:tc>
          <w:tcPr>
            <w:tcW w:w="1333" w:type="dxa"/>
            <w:tcBorders>
              <w:bottom w:val="single" w:sz="4" w:space="0" w:color="auto"/>
            </w:tcBorders>
            <w:vAlign w:val="center"/>
          </w:tcPr>
          <w:p w:rsidR="00B87476" w:rsidRPr="002313A5" w:rsidRDefault="00E517CD" w:rsidP="00E4507B">
            <w:pPr>
              <w:rPr>
                <w:color w:val="7030A0"/>
              </w:rPr>
            </w:pPr>
            <w:r w:rsidRPr="002313A5">
              <w:rPr>
                <w:color w:val="7030A0"/>
              </w:rPr>
              <w:t>ENC 11</w:t>
            </w:r>
            <w:r w:rsidR="00B7414B" w:rsidRPr="002313A5">
              <w:rPr>
                <w:color w:val="7030A0"/>
              </w:rPr>
              <w:t>02</w:t>
            </w:r>
            <w:r w:rsidRPr="002313A5">
              <w:rPr>
                <w:color w:val="7030A0"/>
              </w:rPr>
              <w:t xml:space="preserve"> (p)</w:t>
            </w:r>
          </w:p>
        </w:tc>
      </w:tr>
      <w:tr w:rsidR="00B87476" w:rsidTr="003D5B8B">
        <w:tc>
          <w:tcPr>
            <w:tcW w:w="17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5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8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4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5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8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3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</w:tr>
      <w:tr w:rsidR="00A86218" w:rsidTr="003D5B8B">
        <w:trPr>
          <w:trHeight w:val="242"/>
        </w:trPr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A86218" w:rsidRDefault="00A86218" w:rsidP="00D669EC"/>
        </w:tc>
        <w:tc>
          <w:tcPr>
            <w:tcW w:w="50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</w:tr>
      <w:tr w:rsidR="00EF26E5" w:rsidTr="003D5B8B">
        <w:trPr>
          <w:trHeight w:val="846"/>
        </w:trPr>
        <w:tc>
          <w:tcPr>
            <w:tcW w:w="5835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EF26E5" w:rsidRDefault="00EF26E5" w:rsidP="00EF26E5"/>
        </w:tc>
        <w:tc>
          <w:tcPr>
            <w:tcW w:w="507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B9A" w:rsidRPr="0090734C" w:rsidRDefault="00B45B9A" w:rsidP="00410B52">
            <w:pPr>
              <w:rPr>
                <w:b/>
              </w:rPr>
            </w:pPr>
          </w:p>
        </w:tc>
      </w:tr>
      <w:tr w:rsidR="00063914" w:rsidTr="003D5B8B">
        <w:tc>
          <w:tcPr>
            <w:tcW w:w="17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15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8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14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507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</w:tr>
    </w:tbl>
    <w:p w:rsidR="00D669EC" w:rsidRPr="00D669EC" w:rsidRDefault="00D669EC" w:rsidP="002F5233">
      <w:pPr>
        <w:spacing w:after="200" w:line="276" w:lineRule="auto"/>
      </w:pPr>
    </w:p>
    <w:sectPr w:rsidR="00D669EC" w:rsidRPr="00D669EC" w:rsidSect="00D669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266B" w:rsidRDefault="0099266B" w:rsidP="00FB0483">
      <w:r>
        <w:separator/>
      </w:r>
    </w:p>
  </w:endnote>
  <w:endnote w:type="continuationSeparator" w:id="0">
    <w:p w:rsidR="0099266B" w:rsidRDefault="0099266B" w:rsidP="00FB0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266B" w:rsidRDefault="0099266B" w:rsidP="00FB0483">
      <w:r>
        <w:separator/>
      </w:r>
    </w:p>
  </w:footnote>
  <w:footnote w:type="continuationSeparator" w:id="0">
    <w:p w:rsidR="0099266B" w:rsidRDefault="0099266B" w:rsidP="00FB04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F591C"/>
    <w:multiLevelType w:val="hybridMultilevel"/>
    <w:tmpl w:val="BEB4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3588A"/>
    <w:multiLevelType w:val="hybridMultilevel"/>
    <w:tmpl w:val="F2DA45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14B60"/>
    <w:multiLevelType w:val="hybridMultilevel"/>
    <w:tmpl w:val="01185430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5D32705"/>
    <w:multiLevelType w:val="hybridMultilevel"/>
    <w:tmpl w:val="5374D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D5CE2"/>
    <w:multiLevelType w:val="hybridMultilevel"/>
    <w:tmpl w:val="34228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B03CB7"/>
    <w:multiLevelType w:val="hybridMultilevel"/>
    <w:tmpl w:val="054E01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8CB76B9"/>
    <w:multiLevelType w:val="hybridMultilevel"/>
    <w:tmpl w:val="EBC6B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B81F95"/>
    <w:multiLevelType w:val="hybridMultilevel"/>
    <w:tmpl w:val="A8F08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BE750A"/>
    <w:multiLevelType w:val="hybridMultilevel"/>
    <w:tmpl w:val="812E2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1B6F17"/>
    <w:multiLevelType w:val="hybridMultilevel"/>
    <w:tmpl w:val="3E70D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2319B5"/>
    <w:multiLevelType w:val="hybridMultilevel"/>
    <w:tmpl w:val="CF58D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FB56AB"/>
    <w:multiLevelType w:val="hybridMultilevel"/>
    <w:tmpl w:val="51FE0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296A77"/>
    <w:multiLevelType w:val="hybridMultilevel"/>
    <w:tmpl w:val="63C88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3944C1"/>
    <w:multiLevelType w:val="hybridMultilevel"/>
    <w:tmpl w:val="B21EC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9263D6"/>
    <w:multiLevelType w:val="hybridMultilevel"/>
    <w:tmpl w:val="88968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5D0A83"/>
    <w:multiLevelType w:val="hybridMultilevel"/>
    <w:tmpl w:val="FCB2BB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6AC3B77"/>
    <w:multiLevelType w:val="hybridMultilevel"/>
    <w:tmpl w:val="F008E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CA5155"/>
    <w:multiLevelType w:val="hybridMultilevel"/>
    <w:tmpl w:val="FA845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B21AEC"/>
    <w:multiLevelType w:val="hybridMultilevel"/>
    <w:tmpl w:val="0F5CA4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81B3BD9"/>
    <w:multiLevelType w:val="hybridMultilevel"/>
    <w:tmpl w:val="7F2AF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6032E7"/>
    <w:multiLevelType w:val="hybridMultilevel"/>
    <w:tmpl w:val="FD788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1E1593"/>
    <w:multiLevelType w:val="hybridMultilevel"/>
    <w:tmpl w:val="AC247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B115C6"/>
    <w:multiLevelType w:val="hybridMultilevel"/>
    <w:tmpl w:val="F10AB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1C5320"/>
    <w:multiLevelType w:val="hybridMultilevel"/>
    <w:tmpl w:val="6430DD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432795"/>
    <w:multiLevelType w:val="hybridMultilevel"/>
    <w:tmpl w:val="95DEE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1D5A1E"/>
    <w:multiLevelType w:val="hybridMultilevel"/>
    <w:tmpl w:val="11A2F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DA09B9"/>
    <w:multiLevelType w:val="hybridMultilevel"/>
    <w:tmpl w:val="43B4A7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1AC128C"/>
    <w:multiLevelType w:val="hybridMultilevel"/>
    <w:tmpl w:val="D1C87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0824A2"/>
    <w:multiLevelType w:val="hybridMultilevel"/>
    <w:tmpl w:val="04823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267894"/>
    <w:multiLevelType w:val="hybridMultilevel"/>
    <w:tmpl w:val="0E10B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B97280"/>
    <w:multiLevelType w:val="hybridMultilevel"/>
    <w:tmpl w:val="E9BA3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B2406D"/>
    <w:multiLevelType w:val="hybridMultilevel"/>
    <w:tmpl w:val="C2D4DB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B0F3FD9"/>
    <w:multiLevelType w:val="hybridMultilevel"/>
    <w:tmpl w:val="30EC4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226107"/>
    <w:multiLevelType w:val="hybridMultilevel"/>
    <w:tmpl w:val="04E4E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3D5506"/>
    <w:multiLevelType w:val="hybridMultilevel"/>
    <w:tmpl w:val="280CC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F25BC2"/>
    <w:multiLevelType w:val="hybridMultilevel"/>
    <w:tmpl w:val="B5D6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487073"/>
    <w:multiLevelType w:val="hybridMultilevel"/>
    <w:tmpl w:val="7E108A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64CC412C"/>
    <w:multiLevelType w:val="hybridMultilevel"/>
    <w:tmpl w:val="D5E2E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BF0C02"/>
    <w:multiLevelType w:val="hybridMultilevel"/>
    <w:tmpl w:val="D7E40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FD603F"/>
    <w:multiLevelType w:val="hybridMultilevel"/>
    <w:tmpl w:val="44FCF1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66E07A62"/>
    <w:multiLevelType w:val="hybridMultilevel"/>
    <w:tmpl w:val="C5EC9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5456CF"/>
    <w:multiLevelType w:val="hybridMultilevel"/>
    <w:tmpl w:val="30F6D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046935"/>
    <w:multiLevelType w:val="hybridMultilevel"/>
    <w:tmpl w:val="DC506A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C115F3C"/>
    <w:multiLevelType w:val="hybridMultilevel"/>
    <w:tmpl w:val="AAF05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EB12D2"/>
    <w:multiLevelType w:val="hybridMultilevel"/>
    <w:tmpl w:val="5136F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3"/>
  </w:num>
  <w:num w:numId="4">
    <w:abstractNumId w:val="34"/>
  </w:num>
  <w:num w:numId="5">
    <w:abstractNumId w:val="41"/>
  </w:num>
  <w:num w:numId="6">
    <w:abstractNumId w:val="22"/>
  </w:num>
  <w:num w:numId="7">
    <w:abstractNumId w:val="37"/>
  </w:num>
  <w:num w:numId="8">
    <w:abstractNumId w:val="21"/>
  </w:num>
  <w:num w:numId="9">
    <w:abstractNumId w:val="43"/>
  </w:num>
  <w:num w:numId="10">
    <w:abstractNumId w:val="40"/>
  </w:num>
  <w:num w:numId="11">
    <w:abstractNumId w:val="28"/>
  </w:num>
  <w:num w:numId="12">
    <w:abstractNumId w:val="11"/>
  </w:num>
  <w:num w:numId="13">
    <w:abstractNumId w:val="32"/>
  </w:num>
  <w:num w:numId="14">
    <w:abstractNumId w:val="33"/>
  </w:num>
  <w:num w:numId="15">
    <w:abstractNumId w:val="13"/>
  </w:num>
  <w:num w:numId="16">
    <w:abstractNumId w:val="38"/>
  </w:num>
  <w:num w:numId="17">
    <w:abstractNumId w:val="10"/>
  </w:num>
  <w:num w:numId="18">
    <w:abstractNumId w:val="17"/>
  </w:num>
  <w:num w:numId="19">
    <w:abstractNumId w:val="25"/>
  </w:num>
  <w:num w:numId="20">
    <w:abstractNumId w:val="0"/>
  </w:num>
  <w:num w:numId="21">
    <w:abstractNumId w:val="14"/>
  </w:num>
  <w:num w:numId="22">
    <w:abstractNumId w:val="30"/>
  </w:num>
  <w:num w:numId="23">
    <w:abstractNumId w:val="19"/>
  </w:num>
  <w:num w:numId="24">
    <w:abstractNumId w:val="27"/>
  </w:num>
  <w:num w:numId="25">
    <w:abstractNumId w:val="29"/>
  </w:num>
  <w:num w:numId="26">
    <w:abstractNumId w:val="24"/>
  </w:num>
  <w:num w:numId="27">
    <w:abstractNumId w:val="5"/>
  </w:num>
  <w:num w:numId="28">
    <w:abstractNumId w:val="42"/>
  </w:num>
  <w:num w:numId="29">
    <w:abstractNumId w:val="36"/>
  </w:num>
  <w:num w:numId="30">
    <w:abstractNumId w:val="31"/>
  </w:num>
  <w:num w:numId="31">
    <w:abstractNumId w:val="2"/>
  </w:num>
  <w:num w:numId="32">
    <w:abstractNumId w:val="39"/>
  </w:num>
  <w:num w:numId="33">
    <w:abstractNumId w:val="6"/>
  </w:num>
  <w:num w:numId="34">
    <w:abstractNumId w:val="26"/>
  </w:num>
  <w:num w:numId="35">
    <w:abstractNumId w:val="15"/>
  </w:num>
  <w:num w:numId="36">
    <w:abstractNumId w:val="4"/>
  </w:num>
  <w:num w:numId="37">
    <w:abstractNumId w:val="9"/>
  </w:num>
  <w:num w:numId="38">
    <w:abstractNumId w:val="18"/>
  </w:num>
  <w:num w:numId="39">
    <w:abstractNumId w:val="35"/>
  </w:num>
  <w:num w:numId="40">
    <w:abstractNumId w:val="16"/>
  </w:num>
  <w:num w:numId="41">
    <w:abstractNumId w:val="20"/>
  </w:num>
  <w:num w:numId="42">
    <w:abstractNumId w:val="12"/>
  </w:num>
  <w:num w:numId="43">
    <w:abstractNumId w:val="3"/>
  </w:num>
  <w:num w:numId="44">
    <w:abstractNumId w:val="8"/>
  </w:num>
  <w:num w:numId="45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9EC"/>
    <w:rsid w:val="00014D00"/>
    <w:rsid w:val="0001554E"/>
    <w:rsid w:val="00024EEB"/>
    <w:rsid w:val="0003207A"/>
    <w:rsid w:val="00040E9A"/>
    <w:rsid w:val="00045D73"/>
    <w:rsid w:val="00054581"/>
    <w:rsid w:val="00057D55"/>
    <w:rsid w:val="000631EE"/>
    <w:rsid w:val="00063914"/>
    <w:rsid w:val="00087B57"/>
    <w:rsid w:val="000949E0"/>
    <w:rsid w:val="000A4FB0"/>
    <w:rsid w:val="000A5235"/>
    <w:rsid w:val="000B521A"/>
    <w:rsid w:val="000B7FD8"/>
    <w:rsid w:val="000C30E2"/>
    <w:rsid w:val="000C52BF"/>
    <w:rsid w:val="000C738D"/>
    <w:rsid w:val="000D1EB4"/>
    <w:rsid w:val="000D1F5E"/>
    <w:rsid w:val="000D7E40"/>
    <w:rsid w:val="000E7437"/>
    <w:rsid w:val="000F3B98"/>
    <w:rsid w:val="000F4248"/>
    <w:rsid w:val="000F4393"/>
    <w:rsid w:val="00101371"/>
    <w:rsid w:val="00110BA2"/>
    <w:rsid w:val="001112C6"/>
    <w:rsid w:val="001130AB"/>
    <w:rsid w:val="00113E40"/>
    <w:rsid w:val="00123576"/>
    <w:rsid w:val="00134B76"/>
    <w:rsid w:val="00136C30"/>
    <w:rsid w:val="00136FA7"/>
    <w:rsid w:val="00155B8D"/>
    <w:rsid w:val="00162B4D"/>
    <w:rsid w:val="00176D6B"/>
    <w:rsid w:val="00181641"/>
    <w:rsid w:val="001901F8"/>
    <w:rsid w:val="001B3FED"/>
    <w:rsid w:val="001C1EA9"/>
    <w:rsid w:val="001D1746"/>
    <w:rsid w:val="001D4943"/>
    <w:rsid w:val="001D4D7F"/>
    <w:rsid w:val="001D5928"/>
    <w:rsid w:val="001F351A"/>
    <w:rsid w:val="00200323"/>
    <w:rsid w:val="00207D8B"/>
    <w:rsid w:val="00222137"/>
    <w:rsid w:val="00224A56"/>
    <w:rsid w:val="00227B2B"/>
    <w:rsid w:val="002313A5"/>
    <w:rsid w:val="002321E7"/>
    <w:rsid w:val="00237CF4"/>
    <w:rsid w:val="0025383F"/>
    <w:rsid w:val="00285F0D"/>
    <w:rsid w:val="002A5DEE"/>
    <w:rsid w:val="002A5E48"/>
    <w:rsid w:val="002A636E"/>
    <w:rsid w:val="002A72B3"/>
    <w:rsid w:val="002B2707"/>
    <w:rsid w:val="002B5517"/>
    <w:rsid w:val="002C7A18"/>
    <w:rsid w:val="002D29F5"/>
    <w:rsid w:val="002D5126"/>
    <w:rsid w:val="002D6087"/>
    <w:rsid w:val="002D7300"/>
    <w:rsid w:val="002E4EB3"/>
    <w:rsid w:val="002F0E36"/>
    <w:rsid w:val="002F5233"/>
    <w:rsid w:val="0030485A"/>
    <w:rsid w:val="00313A31"/>
    <w:rsid w:val="0032114C"/>
    <w:rsid w:val="00323EA5"/>
    <w:rsid w:val="00324B99"/>
    <w:rsid w:val="003329DB"/>
    <w:rsid w:val="00350682"/>
    <w:rsid w:val="003567EB"/>
    <w:rsid w:val="0035757C"/>
    <w:rsid w:val="00370683"/>
    <w:rsid w:val="003822C5"/>
    <w:rsid w:val="003A12E5"/>
    <w:rsid w:val="003A1859"/>
    <w:rsid w:val="003A3826"/>
    <w:rsid w:val="003A6B2A"/>
    <w:rsid w:val="003B0A27"/>
    <w:rsid w:val="003C4093"/>
    <w:rsid w:val="003D1121"/>
    <w:rsid w:val="003D3811"/>
    <w:rsid w:val="003D5B8B"/>
    <w:rsid w:val="003D7060"/>
    <w:rsid w:val="003E5928"/>
    <w:rsid w:val="003F1D84"/>
    <w:rsid w:val="003F2779"/>
    <w:rsid w:val="003F49E7"/>
    <w:rsid w:val="003F5ED9"/>
    <w:rsid w:val="003F7C29"/>
    <w:rsid w:val="00400C44"/>
    <w:rsid w:val="004036F9"/>
    <w:rsid w:val="00410B52"/>
    <w:rsid w:val="00416EAD"/>
    <w:rsid w:val="00434A88"/>
    <w:rsid w:val="00441441"/>
    <w:rsid w:val="004474C7"/>
    <w:rsid w:val="00466B1A"/>
    <w:rsid w:val="00473F85"/>
    <w:rsid w:val="004753B0"/>
    <w:rsid w:val="004A10DA"/>
    <w:rsid w:val="004A4FEA"/>
    <w:rsid w:val="004A7F72"/>
    <w:rsid w:val="004B1D2B"/>
    <w:rsid w:val="004B3D8C"/>
    <w:rsid w:val="004C1BBD"/>
    <w:rsid w:val="004C5E46"/>
    <w:rsid w:val="004C7C8A"/>
    <w:rsid w:val="004D0CFC"/>
    <w:rsid w:val="004D58B1"/>
    <w:rsid w:val="004D6FBB"/>
    <w:rsid w:val="004D7B6B"/>
    <w:rsid w:val="004D7C5A"/>
    <w:rsid w:val="004E0729"/>
    <w:rsid w:val="004E1B09"/>
    <w:rsid w:val="004E57AE"/>
    <w:rsid w:val="004E7A1B"/>
    <w:rsid w:val="005010A7"/>
    <w:rsid w:val="00502A13"/>
    <w:rsid w:val="00524EC3"/>
    <w:rsid w:val="00527A15"/>
    <w:rsid w:val="00532A3B"/>
    <w:rsid w:val="00533249"/>
    <w:rsid w:val="00546CD8"/>
    <w:rsid w:val="00552601"/>
    <w:rsid w:val="00570EAE"/>
    <w:rsid w:val="00575453"/>
    <w:rsid w:val="0057602A"/>
    <w:rsid w:val="00577018"/>
    <w:rsid w:val="00590E96"/>
    <w:rsid w:val="005A0610"/>
    <w:rsid w:val="005B1D6F"/>
    <w:rsid w:val="005B2B39"/>
    <w:rsid w:val="005B532E"/>
    <w:rsid w:val="005C197B"/>
    <w:rsid w:val="005C4C0E"/>
    <w:rsid w:val="005E258F"/>
    <w:rsid w:val="005E2DED"/>
    <w:rsid w:val="005E79D5"/>
    <w:rsid w:val="005F1E37"/>
    <w:rsid w:val="005F4CB3"/>
    <w:rsid w:val="00604E33"/>
    <w:rsid w:val="00613CA9"/>
    <w:rsid w:val="0061543E"/>
    <w:rsid w:val="00622CE1"/>
    <w:rsid w:val="00624269"/>
    <w:rsid w:val="00634BD7"/>
    <w:rsid w:val="00637EFE"/>
    <w:rsid w:val="00637F9F"/>
    <w:rsid w:val="006426F4"/>
    <w:rsid w:val="00643AE9"/>
    <w:rsid w:val="00652DD8"/>
    <w:rsid w:val="006648D7"/>
    <w:rsid w:val="00670836"/>
    <w:rsid w:val="00674DEB"/>
    <w:rsid w:val="006761BE"/>
    <w:rsid w:val="0068090C"/>
    <w:rsid w:val="006818CA"/>
    <w:rsid w:val="00683C28"/>
    <w:rsid w:val="00684077"/>
    <w:rsid w:val="0068540C"/>
    <w:rsid w:val="00697B92"/>
    <w:rsid w:val="006A017C"/>
    <w:rsid w:val="006C266D"/>
    <w:rsid w:val="006C5E67"/>
    <w:rsid w:val="006D0A64"/>
    <w:rsid w:val="006D4ED2"/>
    <w:rsid w:val="006D74E8"/>
    <w:rsid w:val="006E43FE"/>
    <w:rsid w:val="00706B72"/>
    <w:rsid w:val="00710338"/>
    <w:rsid w:val="00713BC7"/>
    <w:rsid w:val="007171A3"/>
    <w:rsid w:val="00717785"/>
    <w:rsid w:val="007310DA"/>
    <w:rsid w:val="00733B32"/>
    <w:rsid w:val="00733FA3"/>
    <w:rsid w:val="00735BAE"/>
    <w:rsid w:val="0073686F"/>
    <w:rsid w:val="00743B8B"/>
    <w:rsid w:val="007449AA"/>
    <w:rsid w:val="00760949"/>
    <w:rsid w:val="00763320"/>
    <w:rsid w:val="00775AF6"/>
    <w:rsid w:val="0078687C"/>
    <w:rsid w:val="00786C40"/>
    <w:rsid w:val="007A0EED"/>
    <w:rsid w:val="007A5702"/>
    <w:rsid w:val="007C5A30"/>
    <w:rsid w:val="007D03EE"/>
    <w:rsid w:val="007D09DC"/>
    <w:rsid w:val="007E06AD"/>
    <w:rsid w:val="007E2FB5"/>
    <w:rsid w:val="007F3EC3"/>
    <w:rsid w:val="00801D19"/>
    <w:rsid w:val="00825FB8"/>
    <w:rsid w:val="00830986"/>
    <w:rsid w:val="00831F44"/>
    <w:rsid w:val="0084269B"/>
    <w:rsid w:val="00853311"/>
    <w:rsid w:val="0086329E"/>
    <w:rsid w:val="00873450"/>
    <w:rsid w:val="008A0A30"/>
    <w:rsid w:val="008B65ED"/>
    <w:rsid w:val="008C2764"/>
    <w:rsid w:val="008C3EEF"/>
    <w:rsid w:val="008E78AA"/>
    <w:rsid w:val="008F275D"/>
    <w:rsid w:val="008F6FBB"/>
    <w:rsid w:val="008F776C"/>
    <w:rsid w:val="00901E6C"/>
    <w:rsid w:val="0090734C"/>
    <w:rsid w:val="009106DD"/>
    <w:rsid w:val="0092337E"/>
    <w:rsid w:val="00931E10"/>
    <w:rsid w:val="00934152"/>
    <w:rsid w:val="00956999"/>
    <w:rsid w:val="0096756A"/>
    <w:rsid w:val="00972446"/>
    <w:rsid w:val="00974514"/>
    <w:rsid w:val="009865E6"/>
    <w:rsid w:val="00990BDB"/>
    <w:rsid w:val="00991BE9"/>
    <w:rsid w:val="0099266B"/>
    <w:rsid w:val="00993D6F"/>
    <w:rsid w:val="009C39C1"/>
    <w:rsid w:val="009C703F"/>
    <w:rsid w:val="009D587F"/>
    <w:rsid w:val="009D5931"/>
    <w:rsid w:val="009D6C07"/>
    <w:rsid w:val="009F21A2"/>
    <w:rsid w:val="00A03AA1"/>
    <w:rsid w:val="00A07141"/>
    <w:rsid w:val="00A1225B"/>
    <w:rsid w:val="00A12321"/>
    <w:rsid w:val="00A14A46"/>
    <w:rsid w:val="00A1619A"/>
    <w:rsid w:val="00A20A7D"/>
    <w:rsid w:val="00A20BAC"/>
    <w:rsid w:val="00A24A5A"/>
    <w:rsid w:val="00A34C74"/>
    <w:rsid w:val="00A47C1A"/>
    <w:rsid w:val="00A537C8"/>
    <w:rsid w:val="00A570D4"/>
    <w:rsid w:val="00A63C00"/>
    <w:rsid w:val="00A6473F"/>
    <w:rsid w:val="00A7419C"/>
    <w:rsid w:val="00A74DA2"/>
    <w:rsid w:val="00A803D6"/>
    <w:rsid w:val="00A851A1"/>
    <w:rsid w:val="00A86218"/>
    <w:rsid w:val="00A9136D"/>
    <w:rsid w:val="00A9430F"/>
    <w:rsid w:val="00A96A6A"/>
    <w:rsid w:val="00A97055"/>
    <w:rsid w:val="00AC1B4C"/>
    <w:rsid w:val="00AC7C20"/>
    <w:rsid w:val="00AE3417"/>
    <w:rsid w:val="00AE636E"/>
    <w:rsid w:val="00AF2AAC"/>
    <w:rsid w:val="00AF2D56"/>
    <w:rsid w:val="00B0299B"/>
    <w:rsid w:val="00B13E2A"/>
    <w:rsid w:val="00B16831"/>
    <w:rsid w:val="00B20F7F"/>
    <w:rsid w:val="00B26B82"/>
    <w:rsid w:val="00B4219E"/>
    <w:rsid w:val="00B45B9A"/>
    <w:rsid w:val="00B5362D"/>
    <w:rsid w:val="00B7414B"/>
    <w:rsid w:val="00B8033A"/>
    <w:rsid w:val="00B820CD"/>
    <w:rsid w:val="00B8730B"/>
    <w:rsid w:val="00B87476"/>
    <w:rsid w:val="00B87F7D"/>
    <w:rsid w:val="00B97012"/>
    <w:rsid w:val="00BA77A2"/>
    <w:rsid w:val="00BD03AD"/>
    <w:rsid w:val="00BD3DA9"/>
    <w:rsid w:val="00BE0E8A"/>
    <w:rsid w:val="00BE1019"/>
    <w:rsid w:val="00BF25A4"/>
    <w:rsid w:val="00BF2805"/>
    <w:rsid w:val="00BF7069"/>
    <w:rsid w:val="00C00A27"/>
    <w:rsid w:val="00C2194D"/>
    <w:rsid w:val="00C27BF0"/>
    <w:rsid w:val="00C27DAE"/>
    <w:rsid w:val="00C27F3E"/>
    <w:rsid w:val="00C31429"/>
    <w:rsid w:val="00C3726D"/>
    <w:rsid w:val="00C42CBA"/>
    <w:rsid w:val="00C43B49"/>
    <w:rsid w:val="00C531A7"/>
    <w:rsid w:val="00C531C1"/>
    <w:rsid w:val="00C54618"/>
    <w:rsid w:val="00C57D8E"/>
    <w:rsid w:val="00C65F57"/>
    <w:rsid w:val="00C77A2D"/>
    <w:rsid w:val="00C847A7"/>
    <w:rsid w:val="00C8637F"/>
    <w:rsid w:val="00CA5CB4"/>
    <w:rsid w:val="00CB3FF5"/>
    <w:rsid w:val="00CD7D66"/>
    <w:rsid w:val="00CF713C"/>
    <w:rsid w:val="00D073FE"/>
    <w:rsid w:val="00D1192E"/>
    <w:rsid w:val="00D1421E"/>
    <w:rsid w:val="00D327EE"/>
    <w:rsid w:val="00D40B54"/>
    <w:rsid w:val="00D574DA"/>
    <w:rsid w:val="00D577C8"/>
    <w:rsid w:val="00D669EC"/>
    <w:rsid w:val="00D7178D"/>
    <w:rsid w:val="00D77F17"/>
    <w:rsid w:val="00D84030"/>
    <w:rsid w:val="00D9403D"/>
    <w:rsid w:val="00D94880"/>
    <w:rsid w:val="00D94F03"/>
    <w:rsid w:val="00DD7A0E"/>
    <w:rsid w:val="00E13389"/>
    <w:rsid w:val="00E14680"/>
    <w:rsid w:val="00E22A0C"/>
    <w:rsid w:val="00E23253"/>
    <w:rsid w:val="00E32662"/>
    <w:rsid w:val="00E423E8"/>
    <w:rsid w:val="00E4507B"/>
    <w:rsid w:val="00E503B3"/>
    <w:rsid w:val="00E517CD"/>
    <w:rsid w:val="00E5732B"/>
    <w:rsid w:val="00E619DC"/>
    <w:rsid w:val="00E6510D"/>
    <w:rsid w:val="00E657C3"/>
    <w:rsid w:val="00E70866"/>
    <w:rsid w:val="00E718E8"/>
    <w:rsid w:val="00E95702"/>
    <w:rsid w:val="00EA3C05"/>
    <w:rsid w:val="00EC4A8B"/>
    <w:rsid w:val="00EC6105"/>
    <w:rsid w:val="00EE0713"/>
    <w:rsid w:val="00EE7A71"/>
    <w:rsid w:val="00EF26E5"/>
    <w:rsid w:val="00F07905"/>
    <w:rsid w:val="00F2066B"/>
    <w:rsid w:val="00F22433"/>
    <w:rsid w:val="00F240FA"/>
    <w:rsid w:val="00F35BDA"/>
    <w:rsid w:val="00F36E67"/>
    <w:rsid w:val="00F41C69"/>
    <w:rsid w:val="00F43BB2"/>
    <w:rsid w:val="00F52276"/>
    <w:rsid w:val="00F54ADF"/>
    <w:rsid w:val="00F5547F"/>
    <w:rsid w:val="00F559F1"/>
    <w:rsid w:val="00F563CB"/>
    <w:rsid w:val="00F61782"/>
    <w:rsid w:val="00F7004E"/>
    <w:rsid w:val="00F707E9"/>
    <w:rsid w:val="00F923CA"/>
    <w:rsid w:val="00FB0483"/>
    <w:rsid w:val="00FB2216"/>
    <w:rsid w:val="00FB5CFA"/>
    <w:rsid w:val="00FD58D5"/>
    <w:rsid w:val="00FE085D"/>
    <w:rsid w:val="00FE0F2A"/>
    <w:rsid w:val="00FE1208"/>
    <w:rsid w:val="00FE22E1"/>
    <w:rsid w:val="00FF140A"/>
    <w:rsid w:val="00FF2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58F"/>
    <w:pPr>
      <w:spacing w:after="0" w:line="240" w:lineRule="auto"/>
    </w:pPr>
    <w:rPr>
      <w:rFonts w:ascii="Franklin Gothic Book" w:hAnsi="Franklin Gothic Book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DEB"/>
    <w:pPr>
      <w:keepNext/>
      <w:keepLines/>
      <w:spacing w:before="480"/>
      <w:outlineLvl w:val="0"/>
    </w:pPr>
    <w:rPr>
      <w:rFonts w:eastAsiaTheme="majorEastAsia" w:cstheme="majorBidi"/>
      <w:b/>
      <w:bCs/>
      <w:color w:val="002E5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682"/>
    <w:pPr>
      <w:keepNext/>
      <w:keepLines/>
      <w:spacing w:before="200"/>
      <w:outlineLvl w:val="1"/>
    </w:pPr>
    <w:rPr>
      <w:rFonts w:eastAsiaTheme="majorEastAsia" w:cstheme="majorBidi"/>
      <w:b/>
      <w:bCs/>
      <w:color w:val="002E5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D84"/>
    <w:pPr>
      <w:keepNext/>
      <w:keepLines/>
      <w:spacing w:before="200"/>
      <w:outlineLvl w:val="2"/>
    </w:pPr>
    <w:rPr>
      <w:rFonts w:eastAsiaTheme="majorEastAsia" w:cstheme="majorBidi"/>
      <w:b/>
      <w:bCs/>
      <w:color w:val="007987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D84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7987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4EC3"/>
    <w:pPr>
      <w:keepNext/>
      <w:keepLines/>
      <w:spacing w:before="200"/>
      <w:outlineLvl w:val="4"/>
    </w:pPr>
    <w:rPr>
      <w:rFonts w:eastAsiaTheme="majorEastAsia" w:cstheme="majorBidi"/>
      <w:color w:val="E36C0A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DEB"/>
    <w:rPr>
      <w:rFonts w:ascii="Arial" w:eastAsiaTheme="majorEastAsia" w:hAnsi="Arial" w:cstheme="majorBidi"/>
      <w:b/>
      <w:bCs/>
      <w:color w:val="002E5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50682"/>
    <w:rPr>
      <w:rFonts w:ascii="Arial" w:eastAsiaTheme="majorEastAsia" w:hAnsi="Arial" w:cstheme="majorBidi"/>
      <w:b/>
      <w:bCs/>
      <w:color w:val="002E5F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669EC"/>
    <w:pPr>
      <w:pBdr>
        <w:bottom w:val="single" w:sz="8" w:space="4" w:color="4F81BD" w:themeColor="accent1"/>
      </w:pBdr>
      <w:spacing w:after="120"/>
      <w:contextualSpacing/>
    </w:pPr>
    <w:rPr>
      <w:rFonts w:eastAsiaTheme="majorEastAsia" w:cstheme="majorBidi"/>
      <w:color w:val="002E5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69EC"/>
    <w:rPr>
      <w:rFonts w:ascii="Arial" w:eastAsiaTheme="majorEastAsia" w:hAnsi="Arial" w:cstheme="majorBidi"/>
      <w:color w:val="002E5F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433"/>
    <w:pPr>
      <w:numPr>
        <w:ilvl w:val="1"/>
      </w:numPr>
    </w:pPr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2433"/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F22433"/>
    <w:rPr>
      <w:rFonts w:ascii="Arial Narrow" w:hAnsi="Arial Narrow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F22433"/>
    <w:pPr>
      <w:spacing w:after="0" w:line="240" w:lineRule="auto"/>
    </w:pPr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E1468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5A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48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483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3F1D84"/>
    <w:rPr>
      <w:rFonts w:ascii="Arial" w:eastAsiaTheme="majorEastAsia" w:hAnsi="Arial" w:cstheme="majorBidi"/>
      <w:b/>
      <w:bCs/>
      <w:color w:val="007987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5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1A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F1D84"/>
    <w:rPr>
      <w:rFonts w:ascii="Arial" w:eastAsiaTheme="majorEastAsia" w:hAnsi="Arial" w:cstheme="majorBidi"/>
      <w:b/>
      <w:bCs/>
      <w:iCs/>
      <w:color w:val="007987"/>
      <w:sz w:val="24"/>
    </w:rPr>
  </w:style>
  <w:style w:type="character" w:styleId="Hyperlink">
    <w:name w:val="Hyperlink"/>
    <w:basedOn w:val="DefaultParagraphFont"/>
    <w:uiPriority w:val="99"/>
    <w:unhideWhenUsed/>
    <w:rsid w:val="00F54ADF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FF140A"/>
  </w:style>
  <w:style w:type="character" w:customStyle="1" w:styleId="Heading5Char">
    <w:name w:val="Heading 5 Char"/>
    <w:basedOn w:val="DefaultParagraphFont"/>
    <w:link w:val="Heading5"/>
    <w:uiPriority w:val="9"/>
    <w:rsid w:val="00524EC3"/>
    <w:rPr>
      <w:rFonts w:ascii="Arial" w:eastAsiaTheme="majorEastAsia" w:hAnsi="Arial" w:cstheme="majorBidi"/>
      <w:color w:val="E36C0A" w:themeColor="accent6" w:themeShade="BF"/>
    </w:rPr>
  </w:style>
  <w:style w:type="table" w:styleId="TableGrid">
    <w:name w:val="Table Grid"/>
    <w:basedOn w:val="TableNormal"/>
    <w:uiPriority w:val="59"/>
    <w:rsid w:val="00D66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F2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6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6E5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6E5"/>
    <w:rPr>
      <w:rFonts w:ascii="Franklin Gothic Book" w:hAnsi="Franklin Gothic Book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10B5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58F"/>
    <w:pPr>
      <w:spacing w:after="0" w:line="240" w:lineRule="auto"/>
    </w:pPr>
    <w:rPr>
      <w:rFonts w:ascii="Franklin Gothic Book" w:hAnsi="Franklin Gothic Book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DEB"/>
    <w:pPr>
      <w:keepNext/>
      <w:keepLines/>
      <w:spacing w:before="480"/>
      <w:outlineLvl w:val="0"/>
    </w:pPr>
    <w:rPr>
      <w:rFonts w:eastAsiaTheme="majorEastAsia" w:cstheme="majorBidi"/>
      <w:b/>
      <w:bCs/>
      <w:color w:val="002E5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682"/>
    <w:pPr>
      <w:keepNext/>
      <w:keepLines/>
      <w:spacing w:before="200"/>
      <w:outlineLvl w:val="1"/>
    </w:pPr>
    <w:rPr>
      <w:rFonts w:eastAsiaTheme="majorEastAsia" w:cstheme="majorBidi"/>
      <w:b/>
      <w:bCs/>
      <w:color w:val="002E5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D84"/>
    <w:pPr>
      <w:keepNext/>
      <w:keepLines/>
      <w:spacing w:before="200"/>
      <w:outlineLvl w:val="2"/>
    </w:pPr>
    <w:rPr>
      <w:rFonts w:eastAsiaTheme="majorEastAsia" w:cstheme="majorBidi"/>
      <w:b/>
      <w:bCs/>
      <w:color w:val="007987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D84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7987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4EC3"/>
    <w:pPr>
      <w:keepNext/>
      <w:keepLines/>
      <w:spacing w:before="200"/>
      <w:outlineLvl w:val="4"/>
    </w:pPr>
    <w:rPr>
      <w:rFonts w:eastAsiaTheme="majorEastAsia" w:cstheme="majorBidi"/>
      <w:color w:val="E36C0A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DEB"/>
    <w:rPr>
      <w:rFonts w:ascii="Arial" w:eastAsiaTheme="majorEastAsia" w:hAnsi="Arial" w:cstheme="majorBidi"/>
      <w:b/>
      <w:bCs/>
      <w:color w:val="002E5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50682"/>
    <w:rPr>
      <w:rFonts w:ascii="Arial" w:eastAsiaTheme="majorEastAsia" w:hAnsi="Arial" w:cstheme="majorBidi"/>
      <w:b/>
      <w:bCs/>
      <w:color w:val="002E5F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669EC"/>
    <w:pPr>
      <w:pBdr>
        <w:bottom w:val="single" w:sz="8" w:space="4" w:color="4F81BD" w:themeColor="accent1"/>
      </w:pBdr>
      <w:spacing w:after="120"/>
      <w:contextualSpacing/>
    </w:pPr>
    <w:rPr>
      <w:rFonts w:eastAsiaTheme="majorEastAsia" w:cstheme="majorBidi"/>
      <w:color w:val="002E5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69EC"/>
    <w:rPr>
      <w:rFonts w:ascii="Arial" w:eastAsiaTheme="majorEastAsia" w:hAnsi="Arial" w:cstheme="majorBidi"/>
      <w:color w:val="002E5F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433"/>
    <w:pPr>
      <w:numPr>
        <w:ilvl w:val="1"/>
      </w:numPr>
    </w:pPr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2433"/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F22433"/>
    <w:rPr>
      <w:rFonts w:ascii="Arial Narrow" w:hAnsi="Arial Narrow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F22433"/>
    <w:pPr>
      <w:spacing w:after="0" w:line="240" w:lineRule="auto"/>
    </w:pPr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E1468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5A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48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483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3F1D84"/>
    <w:rPr>
      <w:rFonts w:ascii="Arial" w:eastAsiaTheme="majorEastAsia" w:hAnsi="Arial" w:cstheme="majorBidi"/>
      <w:b/>
      <w:bCs/>
      <w:color w:val="007987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5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1A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F1D84"/>
    <w:rPr>
      <w:rFonts w:ascii="Arial" w:eastAsiaTheme="majorEastAsia" w:hAnsi="Arial" w:cstheme="majorBidi"/>
      <w:b/>
      <w:bCs/>
      <w:iCs/>
      <w:color w:val="007987"/>
      <w:sz w:val="24"/>
    </w:rPr>
  </w:style>
  <w:style w:type="character" w:styleId="Hyperlink">
    <w:name w:val="Hyperlink"/>
    <w:basedOn w:val="DefaultParagraphFont"/>
    <w:uiPriority w:val="99"/>
    <w:unhideWhenUsed/>
    <w:rsid w:val="00F54ADF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FF140A"/>
  </w:style>
  <w:style w:type="character" w:customStyle="1" w:styleId="Heading5Char">
    <w:name w:val="Heading 5 Char"/>
    <w:basedOn w:val="DefaultParagraphFont"/>
    <w:link w:val="Heading5"/>
    <w:uiPriority w:val="9"/>
    <w:rsid w:val="00524EC3"/>
    <w:rPr>
      <w:rFonts w:ascii="Arial" w:eastAsiaTheme="majorEastAsia" w:hAnsi="Arial" w:cstheme="majorBidi"/>
      <w:color w:val="E36C0A" w:themeColor="accent6" w:themeShade="BF"/>
    </w:rPr>
  </w:style>
  <w:style w:type="table" w:styleId="TableGrid">
    <w:name w:val="Table Grid"/>
    <w:basedOn w:val="TableNormal"/>
    <w:uiPriority w:val="59"/>
    <w:rsid w:val="00D66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F2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6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6E5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6E5"/>
    <w:rPr>
      <w:rFonts w:ascii="Franklin Gothic Book" w:hAnsi="Franklin Gothic Book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10B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garrett\AppData\Roaming\Microsoft\Templates\GCSC%20Formatted%20Document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Flo102</b:Tag>
    <b:SourceType>DocumentFromInternetSite</b:SourceType>
    <b:Guid>{AF1E5C42-6CF7-4F86-81C1-DBE1C2D0B66A}</b:Guid>
    <b:Author>
      <b:Author>
        <b:Corporate>Florida Department of Education (b)</b:Corporate>
      </b:Author>
    </b:Author>
    <b:Title>Database and e-commerce security CCC</b:Title>
    <b:InternetSiteTitle>Career and Technical Education Programs</b:InternetSiteTitle>
    <b:Year>2010</b:Year>
    <b:Month>July</b:Month>
    <b:URL>http://www.fldoe.org/workforce/dwdframe/1112/it/rtf/0506120111.rtf</b:URL>
    <b:RefOrder>5</b:RefOrder>
  </b:Source>
  <b:Source>
    <b:Tag>Flo101</b:Tag>
    <b:SourceType>DocumentFromInternetSite</b:SourceType>
    <b:Guid>{462211F5-056F-4ED1-8E35-6F84D19F6E6A}</b:Guid>
    <b:Author>
      <b:Author>
        <b:Corporate>Florida Department of Education (a)</b:Corporate>
      </b:Author>
    </b:Author>
    <b:Title>Curriculum framework: network services technology</b:Title>
    <b:Year>2010</b:Year>
    <b:Month>July</b:Month>
    <b:InternetSiteTitle>Career and technical education programs</b:InternetSiteTitle>
    <b:URL>http://www.fldoe.org/workforce/dwdframe/1112/it/rtf/0507030401.rtf</b:URL>
    <b:RefOrder>6</b:RefOrder>
  </b:Source>
  <b:Source>
    <b:Tag>Flo10</b:Tag>
    <b:SourceType>Report</b:SourceType>
    <b:Guid>{76983899-0D4E-4E54-AC32-CEDBA6EF078B}</b:Guid>
    <b:Author>
      <b:Author>
        <b:Corporate>Florida Agency for Workforce Innovation</b:Corporate>
      </b:Author>
    </b:Author>
    <b:Title>2010-11 Regional Targeted Occupations List Workforce Region 4</b:Title>
    <b:Year>2010</b:Year>
    <b:City>Tallahassee</b:City>
    <b:Publisher>State of Florida</b:Publisher>
    <b:RefOrder>1</b:RefOrder>
  </b:Source>
  <b:Source>
    <b:Tag>Flo09</b:Tag>
    <b:SourceType>Report</b:SourceType>
    <b:Guid>{434897D4-3019-4DBB-9DCC-27976303CD7C}</b:Guid>
    <b:Author>
      <b:Author>
        <b:Corporate>Florida's Great Northwest (a)</b:Corporate>
      </b:Author>
    </b:Author>
    <b:Title>Northwest Florida's business climate</b:Title>
    <b:Year>2009</b:Year>
    <b:Publisher>Florida's Great Northwest</b:Publisher>
    <b:City>Destin</b:City>
    <b:RefOrder>3</b:RefOrder>
  </b:Source>
  <b:Source>
    <b:Tag>Gul08</b:Tag>
    <b:SourceType>Report</b:SourceType>
    <b:Guid>{5968EED8-D3AB-4661-AB10-D5FCD94302B6}</b:Guid>
    <b:Author>
      <b:Author>
        <b:Corporate>Gulf Coast Community College (a)</b:Corporate>
      </b:Author>
    </b:Author>
    <b:Title>Strategic Plan 2008-2013</b:Title>
    <b:Year>2008</b:Year>
    <b:Publisher>Gulf Coast Community College</b:Publisher>
    <b:City>Panama City</b:City>
    <b:RefOrder>4</b:RefOrder>
  </b:Source>
  <b:Source>
    <b:Tag>Flo103</b:Tag>
    <b:SourceType>Report</b:SourceType>
    <b:Guid>{1109B473-7CB7-481A-8EB0-312CAE41B7BC}</b:Guid>
    <b:Author>
      <b:Author>
        <b:Corporate>Florida's Great Northwest (b)</b:Corporate>
      </b:Author>
    </b:Author>
    <b:Title>Northwest Florida's business climate: a comprehensive analysis of target industry surveys</b:Title>
    <b:Year>2010</b:Year>
    <b:Publisher>Florida's Great Northwest</b:Publisher>
    <b:City>Destin</b:City>
    <b:RefOrder>2</b:RefOrder>
  </b:Source>
  <b:Source>
    <b:Tag>Can09</b:Tag>
    <b:SourceType>Book</b:SourceType>
    <b:Guid>{072EA465-DBD9-4CE0-94F2-DF85D3D0E40A}</b:Guid>
    <b:Author>
      <b:Author>
        <b:NameList>
          <b:Person>
            <b:Last>Cannon</b:Last>
            <b:First>Kelly</b:First>
          </b:Person>
          <b:Person>
            <b:Last>Caudle</b:Last>
            <b:First>Kelly</b:First>
          </b:Person>
          <b:Person>
            <b:Last>Chiarella</b:Last>
            <b:First>Anthony</b:First>
          </b:Person>
        </b:NameList>
      </b:Author>
    </b:Author>
    <b:Title>CCNA Guide to Cisco Networking</b:Title>
    <b:Year>2009</b:Year>
    <b:Publisher>Course Technology</b:Publisher>
    <b:City>Boston</b:City>
    <b:Edition>4th</b:Edition>
    <b:RefOrder>7</b:RefOrder>
  </b:Source>
</b:Sources>
</file>

<file path=customXml/itemProps1.xml><?xml version="1.0" encoding="utf-8"?>
<ds:datastoreItem xmlns:ds="http://schemas.openxmlformats.org/officeDocument/2006/customXml" ds:itemID="{D3AA6201-62A4-4D2E-87FA-474E16DB4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GCSC Formatted Documentv2.dotx</Template>
  <TotalTime>0</TotalTime>
  <Pages>2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Gulf Coast Community College</Company>
  <LinksUpToDate>false</LinksUpToDate>
  <CharactersWithSpaces>2264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Test</cp:lastModifiedBy>
  <cp:revision>2</cp:revision>
  <cp:lastPrinted>2016-02-24T18:51:00Z</cp:lastPrinted>
  <dcterms:created xsi:type="dcterms:W3CDTF">2016-02-25T20:14:00Z</dcterms:created>
  <dcterms:modified xsi:type="dcterms:W3CDTF">2016-02-25T20:14:00Z</dcterms:modified>
</cp:coreProperties>
</file>